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D0C019" w14:textId="174006A0" w:rsidR="00F86BE3" w:rsidRPr="00406A41" w:rsidRDefault="00092179" w:rsidP="00B34874">
      <w:pPr>
        <w:spacing w:after="0" w:line="240" w:lineRule="auto"/>
        <w:rPr>
          <w:rFonts w:ascii="Arial" w:hAnsi="Arial" w:cs="Arial"/>
          <w:b/>
          <w:bCs/>
        </w:rPr>
      </w:pPr>
      <w:bookmarkStart w:id="0" w:name="_GoBack"/>
      <w:bookmarkEnd w:id="0"/>
      <w:r w:rsidRPr="00406A41">
        <w:rPr>
          <w:rFonts w:ascii="Arial" w:hAnsi="Arial" w:cs="Arial"/>
          <w:b/>
          <w:bCs/>
        </w:rPr>
        <w:t xml:space="preserve"> </w:t>
      </w:r>
      <w:r w:rsidR="00664EBC" w:rsidRPr="00406A41">
        <w:rPr>
          <w:rFonts w:ascii="Arial" w:hAnsi="Arial" w:cs="Arial"/>
          <w:b/>
          <w:bCs/>
        </w:rPr>
        <w:t xml:space="preserve"> </w:t>
      </w:r>
      <w:r w:rsidR="008A2501" w:rsidRPr="00406A41">
        <w:rPr>
          <w:rFonts w:ascii="Arial" w:hAnsi="Arial" w:cs="Arial"/>
          <w:b/>
          <w:bCs/>
        </w:rPr>
        <w:t xml:space="preserve"> </w:t>
      </w:r>
      <w:r w:rsidR="00E6092D" w:rsidRPr="00406A41">
        <w:rPr>
          <w:rFonts w:ascii="Arial" w:hAnsi="Arial" w:cs="Arial"/>
          <w:b/>
          <w:bCs/>
        </w:rPr>
        <w:t>Raport</w:t>
      </w:r>
      <w:r w:rsidR="0081678C" w:rsidRPr="00406A41">
        <w:rPr>
          <w:rFonts w:ascii="Arial" w:hAnsi="Arial" w:cs="Arial"/>
          <w:b/>
          <w:bCs/>
        </w:rPr>
        <w:t xml:space="preserve"> „</w:t>
      </w:r>
      <w:r w:rsidR="006967C4" w:rsidRPr="00406A41">
        <w:rPr>
          <w:rFonts w:ascii="Arial" w:hAnsi="Arial" w:cs="Arial"/>
          <w:b/>
          <w:bCs/>
        </w:rPr>
        <w:t>A</w:t>
      </w:r>
      <w:r w:rsidR="0081678C" w:rsidRPr="00406A41">
        <w:rPr>
          <w:rFonts w:ascii="Arial" w:hAnsi="Arial" w:cs="Arial"/>
          <w:b/>
          <w:bCs/>
        </w:rPr>
        <w:t>”</w:t>
      </w:r>
      <w:r w:rsidR="00E6092D" w:rsidRPr="00406A41">
        <w:rPr>
          <w:rFonts w:ascii="Arial" w:hAnsi="Arial" w:cs="Arial"/>
          <w:b/>
          <w:bCs/>
        </w:rPr>
        <w:t xml:space="preserve"> IMGW-PIB</w:t>
      </w:r>
      <w:r w:rsidR="00B66E5D" w:rsidRPr="00406A41">
        <w:rPr>
          <w:rFonts w:ascii="Arial" w:hAnsi="Arial" w:cs="Arial"/>
          <w:b/>
          <w:bCs/>
        </w:rPr>
        <w:t xml:space="preserve"> Nr </w:t>
      </w:r>
      <w:r w:rsidR="00BE2AAF" w:rsidRPr="00406A41">
        <w:rPr>
          <w:rFonts w:ascii="Arial" w:hAnsi="Arial" w:cs="Arial"/>
          <w:b/>
          <w:bCs/>
        </w:rPr>
        <w:t>4</w:t>
      </w:r>
      <w:r w:rsidR="006967C4" w:rsidRPr="00406A41">
        <w:rPr>
          <w:rFonts w:ascii="Arial" w:hAnsi="Arial" w:cs="Arial"/>
          <w:b/>
          <w:bCs/>
        </w:rPr>
        <w:t>81</w:t>
      </w:r>
      <w:r w:rsidR="008303DC" w:rsidRPr="00406A41">
        <w:rPr>
          <w:rFonts w:ascii="Arial" w:hAnsi="Arial" w:cs="Arial"/>
          <w:b/>
          <w:bCs/>
        </w:rPr>
        <w:t xml:space="preserve"> </w:t>
      </w:r>
      <w:r w:rsidR="00262B8C" w:rsidRPr="00406A41">
        <w:rPr>
          <w:rFonts w:ascii="Arial" w:hAnsi="Arial" w:cs="Arial"/>
          <w:b/>
          <w:bCs/>
        </w:rPr>
        <w:t xml:space="preserve">z dnia </w:t>
      </w:r>
      <w:r w:rsidR="00D55627" w:rsidRPr="00406A41">
        <w:rPr>
          <w:rFonts w:ascii="Arial" w:hAnsi="Arial" w:cs="Arial"/>
          <w:b/>
          <w:bCs/>
        </w:rPr>
        <w:t>1</w:t>
      </w:r>
      <w:r w:rsidR="00406A41" w:rsidRPr="00406A41">
        <w:rPr>
          <w:rFonts w:ascii="Arial" w:hAnsi="Arial" w:cs="Arial"/>
          <w:b/>
          <w:bCs/>
        </w:rPr>
        <w:t>7</w:t>
      </w:r>
      <w:r w:rsidR="000C1373" w:rsidRPr="00406A41">
        <w:rPr>
          <w:rFonts w:ascii="Arial" w:hAnsi="Arial" w:cs="Arial"/>
          <w:b/>
          <w:bCs/>
        </w:rPr>
        <w:t>.0</w:t>
      </w:r>
      <w:r w:rsidR="00D55627" w:rsidRPr="00406A41">
        <w:rPr>
          <w:rFonts w:ascii="Arial" w:hAnsi="Arial" w:cs="Arial"/>
          <w:b/>
          <w:bCs/>
        </w:rPr>
        <w:t>9</w:t>
      </w:r>
      <w:r w:rsidR="000C1373" w:rsidRPr="00406A41">
        <w:rPr>
          <w:rFonts w:ascii="Arial" w:hAnsi="Arial" w:cs="Arial"/>
          <w:b/>
          <w:bCs/>
        </w:rPr>
        <w:t>.2024</w:t>
      </w:r>
      <w:r w:rsidR="0081678C" w:rsidRPr="00406A41">
        <w:rPr>
          <w:rFonts w:ascii="Arial" w:hAnsi="Arial" w:cs="Arial"/>
          <w:b/>
          <w:bCs/>
        </w:rPr>
        <w:t xml:space="preserve"> g. </w:t>
      </w:r>
      <w:r w:rsidR="00406A41" w:rsidRPr="00406A41">
        <w:rPr>
          <w:rFonts w:ascii="Arial" w:hAnsi="Arial" w:cs="Arial"/>
          <w:b/>
          <w:bCs/>
        </w:rPr>
        <w:t>0</w:t>
      </w:r>
      <w:r w:rsidR="00662600" w:rsidRPr="00406A41">
        <w:rPr>
          <w:rFonts w:ascii="Arial" w:hAnsi="Arial" w:cs="Arial"/>
          <w:b/>
          <w:bCs/>
        </w:rPr>
        <w:t>9</w:t>
      </w:r>
      <w:r w:rsidR="00163D8E" w:rsidRPr="00406A41">
        <w:rPr>
          <w:rFonts w:ascii="Arial" w:hAnsi="Arial" w:cs="Arial"/>
          <w:b/>
          <w:bCs/>
        </w:rPr>
        <w:t>:00</w:t>
      </w:r>
    </w:p>
    <w:p w14:paraId="4617BE88" w14:textId="77777777" w:rsidR="0005336B" w:rsidRPr="00406A41" w:rsidRDefault="0005336B" w:rsidP="00AC54DD">
      <w:pPr>
        <w:spacing w:after="0" w:line="240" w:lineRule="auto"/>
        <w:rPr>
          <w:rFonts w:ascii="Arial" w:hAnsi="Arial" w:cs="Arial"/>
          <w:b/>
          <w:bCs/>
          <w:u w:val="single"/>
        </w:rPr>
      </w:pPr>
    </w:p>
    <w:p w14:paraId="7BE815CC" w14:textId="57134645" w:rsidR="00F86BE3" w:rsidRPr="00406A41" w:rsidRDefault="00F86BE3" w:rsidP="003E4FDB">
      <w:pPr>
        <w:spacing w:after="0" w:line="276" w:lineRule="auto"/>
        <w:jc w:val="center"/>
        <w:rPr>
          <w:rFonts w:ascii="Arial" w:hAnsi="Arial" w:cs="Arial"/>
          <w:b/>
          <w:bCs/>
        </w:rPr>
      </w:pPr>
      <w:r w:rsidRPr="00406A41">
        <w:rPr>
          <w:rFonts w:ascii="Arial" w:hAnsi="Arial" w:cs="Arial"/>
          <w:b/>
          <w:bCs/>
        </w:rPr>
        <w:t>Aktualna i prognozowana sytuacja hydrologiczna w Polsce</w:t>
      </w:r>
    </w:p>
    <w:p w14:paraId="37A19B75" w14:textId="77777777" w:rsidR="00262B8C" w:rsidRPr="00406A41" w:rsidRDefault="00262B8C" w:rsidP="003E4FDB">
      <w:pPr>
        <w:spacing w:after="0" w:line="276" w:lineRule="auto"/>
        <w:jc w:val="center"/>
        <w:rPr>
          <w:rFonts w:ascii="Arial" w:hAnsi="Arial" w:cs="Arial"/>
          <w:b/>
          <w:bCs/>
          <w:u w:val="single"/>
        </w:rPr>
      </w:pPr>
    </w:p>
    <w:p w14:paraId="11992DEC" w14:textId="67CF0083" w:rsidR="00F86BE3" w:rsidRPr="00406A41" w:rsidRDefault="00F86BE3" w:rsidP="00445C2E">
      <w:pPr>
        <w:spacing w:after="0" w:line="24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 xml:space="preserve">Prognoza wykonana </w:t>
      </w:r>
      <w:r w:rsidR="00D55627" w:rsidRPr="00406A41">
        <w:rPr>
          <w:rFonts w:ascii="Arial" w:hAnsi="Arial" w:cs="Arial"/>
        </w:rPr>
        <w:t>1</w:t>
      </w:r>
      <w:r w:rsidR="00406A41" w:rsidRPr="00406A41">
        <w:rPr>
          <w:rFonts w:ascii="Arial" w:hAnsi="Arial" w:cs="Arial"/>
        </w:rPr>
        <w:t>7</w:t>
      </w:r>
      <w:r w:rsidR="000C1373" w:rsidRPr="00406A41">
        <w:rPr>
          <w:rFonts w:ascii="Arial" w:hAnsi="Arial" w:cs="Arial"/>
        </w:rPr>
        <w:t>.</w:t>
      </w:r>
      <w:r w:rsidR="00860479" w:rsidRPr="00406A41">
        <w:rPr>
          <w:rFonts w:ascii="Arial" w:hAnsi="Arial" w:cs="Arial"/>
        </w:rPr>
        <w:t>0</w:t>
      </w:r>
      <w:r w:rsidR="00D55627" w:rsidRPr="00406A41">
        <w:rPr>
          <w:rFonts w:ascii="Arial" w:hAnsi="Arial" w:cs="Arial"/>
        </w:rPr>
        <w:t>9</w:t>
      </w:r>
      <w:r w:rsidR="000C1373" w:rsidRPr="00406A41">
        <w:rPr>
          <w:rFonts w:ascii="Arial" w:hAnsi="Arial" w:cs="Arial"/>
        </w:rPr>
        <w:t>.2024</w:t>
      </w:r>
      <w:r w:rsidRPr="00406A41">
        <w:rPr>
          <w:rFonts w:ascii="Arial" w:hAnsi="Arial" w:cs="Arial"/>
        </w:rPr>
        <w:t xml:space="preserve"> r. Może ona się zmienić w przypadku zmiany warunków meteorologicznych.</w:t>
      </w:r>
      <w:r w:rsidR="00AA26A4" w:rsidRPr="00406A41">
        <w:rPr>
          <w:rFonts w:ascii="Arial" w:hAnsi="Arial" w:cs="Arial"/>
        </w:rPr>
        <w:t xml:space="preserve"> </w:t>
      </w:r>
      <w:r w:rsidRPr="00406A41">
        <w:rPr>
          <w:rFonts w:ascii="Arial" w:hAnsi="Arial" w:cs="Arial"/>
        </w:rPr>
        <w:t>Hydrolodzy aktualizuj</w:t>
      </w:r>
      <w:r w:rsidR="00B94BE1" w:rsidRPr="00406A41">
        <w:rPr>
          <w:rFonts w:ascii="Arial" w:hAnsi="Arial" w:cs="Arial"/>
        </w:rPr>
        <w:t>ą</w:t>
      </w:r>
      <w:r w:rsidRPr="00406A41">
        <w:rPr>
          <w:rFonts w:ascii="Arial" w:hAnsi="Arial" w:cs="Arial"/>
        </w:rPr>
        <w:t xml:space="preserve"> prognozę codziennie. Aktualna prognoza hydrologiczna zawsze </w:t>
      </w:r>
      <w:r w:rsidR="00103333" w:rsidRPr="00406A41">
        <w:rPr>
          <w:rFonts w:ascii="Arial" w:hAnsi="Arial" w:cs="Arial"/>
        </w:rPr>
        <w:t>dostępna w portalu</w:t>
      </w:r>
      <w:r w:rsidR="00B26851" w:rsidRPr="00406A41">
        <w:rPr>
          <w:rFonts w:ascii="Arial" w:hAnsi="Arial" w:cs="Arial"/>
        </w:rPr>
        <w:t>:</w:t>
      </w:r>
      <w:r w:rsidRPr="00406A41">
        <w:rPr>
          <w:rFonts w:ascii="Arial" w:hAnsi="Arial" w:cs="Arial"/>
        </w:rPr>
        <w:t xml:space="preserve"> </w:t>
      </w:r>
      <w:hyperlink r:id="rId9" w:history="1">
        <w:r w:rsidR="00F33E91" w:rsidRPr="00406A41">
          <w:rPr>
            <w:rStyle w:val="Hipercze"/>
            <w:rFonts w:ascii="Arial" w:hAnsi="Arial" w:cs="Arial"/>
            <w:b/>
            <w:bCs/>
            <w:color w:val="auto"/>
          </w:rPr>
          <w:t>https://hydro.imgw.pl/</w:t>
        </w:r>
      </w:hyperlink>
      <w:r w:rsidR="00B26851" w:rsidRPr="00406A41">
        <w:rPr>
          <w:rStyle w:val="Hipercze"/>
          <w:rFonts w:ascii="Arial" w:hAnsi="Arial" w:cs="Arial"/>
          <w:b/>
          <w:bCs/>
          <w:color w:val="auto"/>
        </w:rPr>
        <w:t>.</w:t>
      </w:r>
    </w:p>
    <w:p w14:paraId="3C835F1F" w14:textId="59E48F18" w:rsidR="00F86BE3" w:rsidRPr="00406A41" w:rsidRDefault="00F86BE3" w:rsidP="00466455">
      <w:pPr>
        <w:spacing w:after="0" w:line="360" w:lineRule="auto"/>
        <w:rPr>
          <w:rFonts w:ascii="Arial" w:hAnsi="Arial" w:cs="Arial"/>
          <w:color w:val="FF0000"/>
        </w:rPr>
      </w:pPr>
    </w:p>
    <w:p w14:paraId="03EC671E" w14:textId="5D85B255" w:rsidR="0081678C" w:rsidRPr="00791488" w:rsidRDefault="0081678C" w:rsidP="00466455">
      <w:pPr>
        <w:spacing w:after="0" w:line="360" w:lineRule="auto"/>
        <w:rPr>
          <w:rFonts w:ascii="Arial" w:hAnsi="Arial" w:cs="Arial"/>
          <w:b/>
          <w:bCs/>
        </w:rPr>
      </w:pPr>
      <w:r w:rsidRPr="00791488">
        <w:rPr>
          <w:rFonts w:ascii="Arial" w:hAnsi="Arial" w:cs="Arial"/>
          <w:b/>
          <w:bCs/>
        </w:rPr>
        <w:t>Aktualna sytuacja</w:t>
      </w:r>
      <w:r w:rsidR="0002432B" w:rsidRPr="00791488">
        <w:rPr>
          <w:rFonts w:ascii="Arial" w:hAnsi="Arial" w:cs="Arial"/>
          <w:b/>
          <w:bCs/>
        </w:rPr>
        <w:t xml:space="preserve"> hydrologiczna</w:t>
      </w:r>
    </w:p>
    <w:p w14:paraId="4BDEBA9E" w14:textId="77777777" w:rsidR="00CA64F6" w:rsidRPr="00791488" w:rsidRDefault="00CA64F6" w:rsidP="00466455">
      <w:pPr>
        <w:spacing w:after="0" w:line="360" w:lineRule="auto"/>
        <w:rPr>
          <w:rFonts w:ascii="Arial" w:hAnsi="Arial" w:cs="Arial"/>
          <w:b/>
          <w:bCs/>
        </w:rPr>
      </w:pPr>
    </w:p>
    <w:p w14:paraId="29402E75" w14:textId="0B8606FC" w:rsidR="00882576" w:rsidRPr="00791488" w:rsidRDefault="00C16830" w:rsidP="00CA64F6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</w:rPr>
        <w:t xml:space="preserve">Wzrosty na rzekach skupiają się nadal w </w:t>
      </w:r>
      <w:r w:rsidR="00A0158C" w:rsidRPr="00791488">
        <w:rPr>
          <w:rFonts w:ascii="Arial" w:hAnsi="Arial" w:cs="Arial"/>
        </w:rPr>
        <w:t>południowej połowie kraju, głównie w zlewni górnej i</w:t>
      </w:r>
      <w:r w:rsidR="00791488">
        <w:rPr>
          <w:rFonts w:ascii="Arial" w:hAnsi="Arial" w:cs="Arial"/>
        </w:rPr>
        <w:t> </w:t>
      </w:r>
      <w:r w:rsidR="00A0158C" w:rsidRPr="00791488">
        <w:rPr>
          <w:rFonts w:ascii="Arial" w:hAnsi="Arial" w:cs="Arial"/>
        </w:rPr>
        <w:t xml:space="preserve">środkowej Odry oraz w zlewni górnej Wisły i górnej Warty. W ciągu </w:t>
      </w:r>
      <w:r w:rsidR="003A6927" w:rsidRPr="00791488">
        <w:rPr>
          <w:rFonts w:ascii="Arial" w:hAnsi="Arial" w:cs="Arial"/>
        </w:rPr>
        <w:t xml:space="preserve">ostatnich </w:t>
      </w:r>
      <w:r w:rsidR="00717151" w:rsidRPr="00791488">
        <w:rPr>
          <w:rFonts w:ascii="Arial" w:hAnsi="Arial" w:cs="Arial"/>
        </w:rPr>
        <w:t>6</w:t>
      </w:r>
      <w:r w:rsidR="00882576" w:rsidRPr="00791488">
        <w:rPr>
          <w:rFonts w:ascii="Arial" w:hAnsi="Arial" w:cs="Arial"/>
        </w:rPr>
        <w:t xml:space="preserve">h największe wzrosty </w:t>
      </w:r>
      <w:r w:rsidR="00717151" w:rsidRPr="00791488">
        <w:rPr>
          <w:rFonts w:ascii="Arial" w:hAnsi="Arial" w:cs="Arial"/>
        </w:rPr>
        <w:t>do ok</w:t>
      </w:r>
      <w:r w:rsidR="00791488" w:rsidRPr="00791488">
        <w:rPr>
          <w:rFonts w:ascii="Arial" w:hAnsi="Arial" w:cs="Arial"/>
        </w:rPr>
        <w:t>.</w:t>
      </w:r>
      <w:r w:rsidR="00717151" w:rsidRPr="00791488">
        <w:rPr>
          <w:rFonts w:ascii="Arial" w:hAnsi="Arial" w:cs="Arial"/>
        </w:rPr>
        <w:t xml:space="preserve"> </w:t>
      </w:r>
      <w:r w:rsidR="00791488" w:rsidRPr="00791488">
        <w:rPr>
          <w:rFonts w:ascii="Arial" w:hAnsi="Arial" w:cs="Arial"/>
        </w:rPr>
        <w:t>70</w:t>
      </w:r>
      <w:r w:rsidR="00717151" w:rsidRPr="00791488">
        <w:rPr>
          <w:rFonts w:ascii="Arial" w:hAnsi="Arial" w:cs="Arial"/>
        </w:rPr>
        <w:t xml:space="preserve"> cm </w:t>
      </w:r>
      <w:r w:rsidR="00882576" w:rsidRPr="00791488">
        <w:rPr>
          <w:rFonts w:ascii="Arial" w:hAnsi="Arial" w:cs="Arial"/>
        </w:rPr>
        <w:t>notowane były na Bobrze</w:t>
      </w:r>
      <w:r w:rsidR="00791488" w:rsidRPr="00791488">
        <w:rPr>
          <w:rFonts w:ascii="Arial" w:hAnsi="Arial" w:cs="Arial"/>
        </w:rPr>
        <w:t xml:space="preserve">. </w:t>
      </w:r>
    </w:p>
    <w:p w14:paraId="327DC4EE" w14:textId="77777777" w:rsidR="00CA64F6" w:rsidRPr="00406A41" w:rsidRDefault="00CA64F6" w:rsidP="00CA64F6">
      <w:pPr>
        <w:spacing w:after="0" w:line="360" w:lineRule="auto"/>
        <w:rPr>
          <w:rFonts w:ascii="Arial" w:hAnsi="Arial" w:cs="Arial"/>
          <w:color w:val="FF0000"/>
        </w:rPr>
      </w:pPr>
    </w:p>
    <w:p w14:paraId="2C954E22" w14:textId="77777777" w:rsidR="00406A41" w:rsidRPr="00406A41" w:rsidRDefault="00406A41" w:rsidP="00406A41">
      <w:pPr>
        <w:spacing w:after="0" w:line="360" w:lineRule="auto"/>
        <w:rPr>
          <w:rFonts w:ascii="Arial" w:hAnsi="Arial" w:cs="Arial"/>
          <w:b/>
          <w:bCs/>
          <w:color w:val="FF0000"/>
        </w:rPr>
      </w:pPr>
      <w:r w:rsidRPr="00406A41">
        <w:rPr>
          <w:rFonts w:ascii="Arial" w:hAnsi="Arial" w:cs="Arial"/>
          <w:b/>
          <w:bCs/>
        </w:rPr>
        <w:t>Procentowy udział stacji hydrologicznych w poszczególnych strefach stanów charakterystycznych:</w:t>
      </w:r>
      <w:r w:rsidRPr="00406A41">
        <w:rPr>
          <w:rFonts w:ascii="Arial" w:hAnsi="Arial" w:cs="Arial"/>
          <w:b/>
          <w:bCs/>
          <w:color w:val="FF0000"/>
        </w:rPr>
        <w:br/>
      </w:r>
      <w:r w:rsidRPr="00406A41">
        <w:rPr>
          <w:rFonts w:ascii="Arial" w:hAnsi="Arial" w:cs="Arial"/>
        </w:rPr>
        <w:t>- strefa wody niskiej 29%;</w:t>
      </w:r>
      <w:r w:rsidRPr="00406A41">
        <w:rPr>
          <w:rFonts w:ascii="Arial" w:hAnsi="Arial" w:cs="Arial"/>
        </w:rPr>
        <w:br/>
        <w:t>- strefa wody średniej 40%;</w:t>
      </w:r>
      <w:r w:rsidRPr="00406A41">
        <w:rPr>
          <w:rFonts w:ascii="Arial" w:hAnsi="Arial" w:cs="Arial"/>
        </w:rPr>
        <w:br/>
        <w:t>- strefa wody wysokiej 31%.</w:t>
      </w:r>
    </w:p>
    <w:p w14:paraId="76E34231" w14:textId="77777777" w:rsidR="00406A41" w:rsidRPr="00406A41" w:rsidRDefault="00406A41" w:rsidP="00406A41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076F5BD3" w14:textId="77777777" w:rsidR="00406A41" w:rsidRPr="00406A41" w:rsidRDefault="00406A41" w:rsidP="00406A41">
      <w:pPr>
        <w:spacing w:after="0" w:line="36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>Największe wzrosty notowane są lokalnie na dolnych odcinkach lewostronnych dopływów środkowej Odry, na Odrze poniżej Raciborza-Miedoni oraz na Wiśle poniżej ujścia Raby.</w:t>
      </w:r>
    </w:p>
    <w:p w14:paraId="5622513E" w14:textId="77777777" w:rsidR="00406A41" w:rsidRPr="00406A41" w:rsidRDefault="00406A41" w:rsidP="00406A41">
      <w:pPr>
        <w:spacing w:after="0" w:line="360" w:lineRule="auto"/>
        <w:rPr>
          <w:rFonts w:ascii="Arial" w:hAnsi="Arial" w:cs="Arial"/>
          <w:b/>
          <w:bCs/>
          <w:color w:val="FF0000"/>
        </w:rPr>
      </w:pPr>
    </w:p>
    <w:p w14:paraId="7D939C13" w14:textId="77777777" w:rsidR="00406A41" w:rsidRPr="00406A41" w:rsidRDefault="00406A41" w:rsidP="00406A41">
      <w:pPr>
        <w:spacing w:after="0" w:line="36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>Na godz. 05 UTC:</w:t>
      </w:r>
    </w:p>
    <w:p w14:paraId="22D77BF7" w14:textId="77777777" w:rsidR="00406A41" w:rsidRPr="00406A41" w:rsidRDefault="00406A41" w:rsidP="00406A41">
      <w:pPr>
        <w:spacing w:after="0" w:line="36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>Stan alarmowy został przekroczony na 74 stacjach hydrologicznych.</w:t>
      </w:r>
    </w:p>
    <w:p w14:paraId="3FBB7E55" w14:textId="77777777" w:rsidR="00406A41" w:rsidRPr="00406A41" w:rsidRDefault="00406A41" w:rsidP="00406A41">
      <w:pPr>
        <w:spacing w:after="0" w:line="36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>Stan ostrzegawczy został przekroczony na 42</w:t>
      </w:r>
    </w:p>
    <w:p w14:paraId="3C5A8BA2" w14:textId="16EA6749" w:rsidR="00CA64F6" w:rsidRPr="00406A41" w:rsidRDefault="00406A41" w:rsidP="00406A41">
      <w:pPr>
        <w:spacing w:after="0" w:line="36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>stacjach hydrologicznych.</w:t>
      </w:r>
    </w:p>
    <w:p w14:paraId="44CFAE96" w14:textId="77777777" w:rsidR="00406A41" w:rsidRPr="00406A41" w:rsidRDefault="00406A41" w:rsidP="00406A41">
      <w:pPr>
        <w:spacing w:after="0" w:line="360" w:lineRule="auto"/>
        <w:rPr>
          <w:rFonts w:ascii="Arial" w:hAnsi="Arial" w:cs="Arial"/>
          <w:color w:val="FF0000"/>
        </w:rPr>
      </w:pPr>
    </w:p>
    <w:p w14:paraId="7CF30C4C" w14:textId="77777777" w:rsidR="000B1D96" w:rsidRPr="00791488" w:rsidRDefault="00387B6E" w:rsidP="007531E7">
      <w:pPr>
        <w:spacing w:after="0" w:line="360" w:lineRule="auto"/>
        <w:rPr>
          <w:rFonts w:ascii="Arial" w:hAnsi="Arial" w:cs="Arial"/>
          <w:b/>
          <w:bCs/>
        </w:rPr>
      </w:pPr>
      <w:r w:rsidRPr="00791488">
        <w:rPr>
          <w:rFonts w:ascii="Arial" w:hAnsi="Arial" w:cs="Arial"/>
          <w:b/>
          <w:bCs/>
        </w:rPr>
        <w:t>Opady</w:t>
      </w:r>
    </w:p>
    <w:p w14:paraId="4C48FEAF" w14:textId="33E37961" w:rsidR="00C50676" w:rsidRPr="00791488" w:rsidRDefault="00717151" w:rsidP="00856760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</w:rPr>
        <w:t>Od godzin porannych opady notowane są głównie w województwie</w:t>
      </w:r>
      <w:r w:rsidR="00966768" w:rsidRPr="00791488">
        <w:rPr>
          <w:rFonts w:ascii="Arial" w:hAnsi="Arial" w:cs="Arial"/>
        </w:rPr>
        <w:t xml:space="preserve"> dolnośląskim,</w:t>
      </w:r>
      <w:r w:rsidRPr="00791488">
        <w:rPr>
          <w:rFonts w:ascii="Arial" w:hAnsi="Arial" w:cs="Arial"/>
        </w:rPr>
        <w:t xml:space="preserve"> małopolskim i podkarpackim</w:t>
      </w:r>
      <w:r w:rsidR="00966768" w:rsidRPr="00791488">
        <w:rPr>
          <w:rFonts w:ascii="Arial" w:hAnsi="Arial" w:cs="Arial"/>
        </w:rPr>
        <w:t xml:space="preserve">.  Najwyższą wartość zanotowano na stacji Świerzawa </w:t>
      </w:r>
      <w:r w:rsidR="00791488" w:rsidRPr="00791488">
        <w:rPr>
          <w:rFonts w:ascii="Arial" w:hAnsi="Arial" w:cs="Arial"/>
        </w:rPr>
        <w:t>35</w:t>
      </w:r>
      <w:r w:rsidR="00966768" w:rsidRPr="00791488">
        <w:rPr>
          <w:rFonts w:ascii="Arial" w:hAnsi="Arial" w:cs="Arial"/>
        </w:rPr>
        <w:t>,</w:t>
      </w:r>
      <w:r w:rsidR="00791488" w:rsidRPr="00791488">
        <w:rPr>
          <w:rFonts w:ascii="Arial" w:hAnsi="Arial" w:cs="Arial"/>
        </w:rPr>
        <w:t>7</w:t>
      </w:r>
      <w:r w:rsidR="00966768" w:rsidRPr="00791488">
        <w:rPr>
          <w:rFonts w:ascii="Arial" w:hAnsi="Arial" w:cs="Arial"/>
        </w:rPr>
        <w:t xml:space="preserve"> mm.</w:t>
      </w:r>
      <w:r w:rsidR="00A23AFB" w:rsidRPr="00791488">
        <w:rPr>
          <w:rFonts w:ascii="Arial" w:hAnsi="Arial" w:cs="Arial"/>
          <w:noProof/>
        </w:rPr>
        <w:t xml:space="preserve"> </w:t>
      </w:r>
    </w:p>
    <w:p w14:paraId="2BAB22B8" w14:textId="2CC87739" w:rsidR="004260E0" w:rsidRPr="00406A41" w:rsidRDefault="004260E0" w:rsidP="00CA64F6">
      <w:pPr>
        <w:spacing w:after="0" w:line="276" w:lineRule="auto"/>
        <w:rPr>
          <w:rFonts w:ascii="Arial" w:hAnsi="Arial" w:cs="Arial"/>
          <w:color w:val="FF0000"/>
        </w:rPr>
      </w:pPr>
    </w:p>
    <w:p w14:paraId="7B1196FE" w14:textId="77777777" w:rsidR="002E3C24" w:rsidRPr="00406A41" w:rsidRDefault="002E3C24" w:rsidP="004260E0">
      <w:pPr>
        <w:spacing w:after="0" w:line="276" w:lineRule="auto"/>
        <w:rPr>
          <w:rFonts w:ascii="Arial" w:hAnsi="Arial" w:cs="Arial"/>
          <w:b/>
          <w:bCs/>
          <w:color w:val="FF0000"/>
        </w:rPr>
      </w:pPr>
    </w:p>
    <w:p w14:paraId="14D58FE2" w14:textId="6CF3B232" w:rsidR="002E3C24" w:rsidRPr="00406A41" w:rsidRDefault="00791488" w:rsidP="004260E0">
      <w:pPr>
        <w:spacing w:after="0" w:line="276" w:lineRule="auto"/>
        <w:rPr>
          <w:rFonts w:ascii="Arial" w:hAnsi="Arial" w:cs="Arial"/>
          <w:b/>
          <w:bCs/>
          <w:color w:val="FF0000"/>
        </w:rPr>
      </w:pPr>
      <w:r>
        <w:rPr>
          <w:noProof/>
          <w:lang w:eastAsia="pl-PL"/>
        </w:rPr>
        <w:drawing>
          <wp:inline distT="0" distB="0" distL="0" distR="0" wp14:anchorId="5C0814F5" wp14:editId="09ECC7A2">
            <wp:extent cx="3951357" cy="3657600"/>
            <wp:effectExtent l="0" t="0" r="0" b="0"/>
            <wp:docPr id="1470879893" name="Obraz 1" descr="Obraz zawierający tekst, mapa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879893" name="Obraz 1" descr="Obraz zawierający tekst, mapa, atlas, diagram&#10;&#10;Opis wygenerowany automatyczni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61569" cy="366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6362" w14:textId="3DB675AB" w:rsidR="004260E0" w:rsidRPr="00406A41" w:rsidRDefault="004260E0" w:rsidP="004260E0">
      <w:pPr>
        <w:spacing w:after="0" w:line="276" w:lineRule="auto"/>
        <w:rPr>
          <w:rFonts w:ascii="Arial" w:hAnsi="Arial" w:cs="Arial"/>
        </w:rPr>
      </w:pPr>
      <w:r w:rsidRPr="00406A41">
        <w:rPr>
          <w:rFonts w:ascii="Arial" w:hAnsi="Arial" w:cs="Arial"/>
          <w:b/>
          <w:bCs/>
        </w:rPr>
        <w:t xml:space="preserve">Ryc. </w:t>
      </w:r>
      <w:r w:rsidR="007D0E71" w:rsidRPr="00406A41">
        <w:rPr>
          <w:rFonts w:ascii="Arial" w:hAnsi="Arial" w:cs="Arial"/>
          <w:b/>
          <w:bCs/>
        </w:rPr>
        <w:t>1</w:t>
      </w:r>
      <w:r w:rsidRPr="00406A41">
        <w:rPr>
          <w:rFonts w:ascii="Arial" w:hAnsi="Arial" w:cs="Arial"/>
          <w:b/>
          <w:bCs/>
        </w:rPr>
        <w:t>.</w:t>
      </w:r>
      <w:r w:rsidRPr="00406A41">
        <w:rPr>
          <w:rFonts w:ascii="Arial" w:hAnsi="Arial" w:cs="Arial"/>
        </w:rPr>
        <w:t xml:space="preserve"> Sumy opadów w dniu 1</w:t>
      </w:r>
      <w:r w:rsidR="00406A41">
        <w:rPr>
          <w:rFonts w:ascii="Arial" w:hAnsi="Arial" w:cs="Arial"/>
        </w:rPr>
        <w:t>7</w:t>
      </w:r>
      <w:r w:rsidRPr="00406A41">
        <w:rPr>
          <w:rFonts w:ascii="Arial" w:hAnsi="Arial" w:cs="Arial"/>
        </w:rPr>
        <w:t xml:space="preserve">.09.2024 od godz. </w:t>
      </w:r>
      <w:r w:rsidR="00406A41">
        <w:rPr>
          <w:rFonts w:ascii="Arial" w:hAnsi="Arial" w:cs="Arial"/>
        </w:rPr>
        <w:t>06</w:t>
      </w:r>
      <w:r w:rsidRPr="00406A41">
        <w:rPr>
          <w:rFonts w:ascii="Arial" w:hAnsi="Arial" w:cs="Arial"/>
        </w:rPr>
        <w:t xml:space="preserve">:00 </w:t>
      </w:r>
    </w:p>
    <w:p w14:paraId="53BA252F" w14:textId="77777777" w:rsidR="008909E5" w:rsidRPr="00406A41" w:rsidRDefault="008909E5" w:rsidP="008573BD">
      <w:pPr>
        <w:spacing w:after="0" w:line="276" w:lineRule="auto"/>
        <w:rPr>
          <w:rFonts w:ascii="Arial" w:hAnsi="Arial" w:cs="Arial"/>
          <w:bCs/>
        </w:rPr>
      </w:pPr>
    </w:p>
    <w:p w14:paraId="5FEC5AA9" w14:textId="77777777" w:rsidR="00C16830" w:rsidRPr="00406A41" w:rsidRDefault="00C16830" w:rsidP="006800DB">
      <w:pPr>
        <w:tabs>
          <w:tab w:val="left" w:pos="2552"/>
          <w:tab w:val="left" w:pos="6867"/>
        </w:tabs>
        <w:spacing w:line="360" w:lineRule="auto"/>
        <w:rPr>
          <w:rFonts w:ascii="Arial" w:hAnsi="Arial" w:cs="Arial"/>
          <w:b/>
        </w:rPr>
      </w:pPr>
      <w:r w:rsidRPr="00406A41">
        <w:rPr>
          <w:rFonts w:ascii="Arial" w:hAnsi="Arial" w:cs="Arial"/>
          <w:b/>
        </w:rPr>
        <w:t>Stan alarmowy został przekroczony na:</w:t>
      </w:r>
    </w:p>
    <w:p w14:paraId="6CCE5B16" w14:textId="412E94AE" w:rsidR="006800DB" w:rsidRPr="00406A41" w:rsidRDefault="006800DB" w:rsidP="006800DB">
      <w:pPr>
        <w:tabs>
          <w:tab w:val="left" w:pos="2552"/>
          <w:tab w:val="left" w:pos="6867"/>
        </w:tabs>
        <w:spacing w:line="360" w:lineRule="auto"/>
        <w:rPr>
          <w:rFonts w:ascii="Arial" w:hAnsi="Arial" w:cs="Arial"/>
          <w:bCs/>
        </w:rPr>
      </w:pPr>
      <w:r w:rsidRPr="00406A41">
        <w:rPr>
          <w:rFonts w:ascii="Arial" w:hAnsi="Arial" w:cs="Arial"/>
          <w:bCs/>
        </w:rPr>
        <w:t xml:space="preserve">- </w:t>
      </w:r>
      <w:r w:rsidR="00406A41" w:rsidRPr="00406A41">
        <w:rPr>
          <w:rFonts w:ascii="Arial" w:hAnsi="Arial" w:cs="Arial"/>
          <w:bCs/>
        </w:rPr>
        <w:t>66</w:t>
      </w:r>
      <w:r w:rsidRPr="00406A41">
        <w:rPr>
          <w:rFonts w:ascii="Arial" w:hAnsi="Arial" w:cs="Arial"/>
          <w:bCs/>
        </w:rPr>
        <w:t xml:space="preserve"> stacjach hydrologicznych w dorzeczu Odry, maksymalnie o </w:t>
      </w:r>
      <w:r w:rsidR="000D7BDA" w:rsidRPr="00406A41">
        <w:rPr>
          <w:rFonts w:ascii="Arial" w:hAnsi="Arial" w:cs="Arial"/>
          <w:bCs/>
        </w:rPr>
        <w:t>4</w:t>
      </w:r>
      <w:r w:rsidR="00406A41" w:rsidRPr="00406A41">
        <w:rPr>
          <w:rFonts w:ascii="Arial" w:hAnsi="Arial" w:cs="Arial"/>
          <w:bCs/>
        </w:rPr>
        <w:t>51</w:t>
      </w:r>
      <w:r w:rsidR="00717151" w:rsidRPr="00406A41">
        <w:rPr>
          <w:rFonts w:ascii="Arial" w:hAnsi="Arial" w:cs="Arial"/>
          <w:bCs/>
        </w:rPr>
        <w:t xml:space="preserve"> </w:t>
      </w:r>
      <w:r w:rsidRPr="00406A41">
        <w:rPr>
          <w:rFonts w:ascii="Arial" w:hAnsi="Arial" w:cs="Arial"/>
          <w:bCs/>
        </w:rPr>
        <w:t>cm na stacji K</w:t>
      </w:r>
      <w:r w:rsidR="00717151" w:rsidRPr="00406A41">
        <w:rPr>
          <w:rFonts w:ascii="Arial" w:hAnsi="Arial" w:cs="Arial"/>
          <w:bCs/>
        </w:rPr>
        <w:t xml:space="preserve">rzyżanowice </w:t>
      </w:r>
      <w:r w:rsidRPr="00406A41">
        <w:rPr>
          <w:rFonts w:ascii="Arial" w:hAnsi="Arial" w:cs="Arial"/>
          <w:bCs/>
        </w:rPr>
        <w:t xml:space="preserve">na </w:t>
      </w:r>
      <w:r w:rsidR="00717151" w:rsidRPr="00406A41">
        <w:rPr>
          <w:rFonts w:ascii="Arial" w:hAnsi="Arial" w:cs="Arial"/>
          <w:bCs/>
        </w:rPr>
        <w:t>Odrze</w:t>
      </w:r>
      <w:r w:rsidRPr="00406A41">
        <w:rPr>
          <w:rFonts w:ascii="Arial" w:hAnsi="Arial" w:cs="Arial"/>
          <w:bCs/>
        </w:rPr>
        <w:t>;</w:t>
      </w:r>
    </w:p>
    <w:p w14:paraId="2A453E94" w14:textId="0259E4BA" w:rsidR="006800DB" w:rsidRPr="00406A41" w:rsidRDefault="006800DB" w:rsidP="006800DB">
      <w:pPr>
        <w:tabs>
          <w:tab w:val="left" w:pos="2552"/>
          <w:tab w:val="left" w:pos="6867"/>
        </w:tabs>
        <w:spacing w:line="360" w:lineRule="auto"/>
        <w:rPr>
          <w:rFonts w:ascii="Arial" w:hAnsi="Arial" w:cs="Arial"/>
          <w:bCs/>
        </w:rPr>
      </w:pPr>
      <w:r w:rsidRPr="00406A41">
        <w:rPr>
          <w:rFonts w:ascii="Arial" w:hAnsi="Arial" w:cs="Arial"/>
          <w:bCs/>
        </w:rPr>
        <w:t xml:space="preserve">- </w:t>
      </w:r>
      <w:r w:rsidR="00406A41" w:rsidRPr="00406A41">
        <w:rPr>
          <w:rFonts w:ascii="Arial" w:hAnsi="Arial" w:cs="Arial"/>
          <w:bCs/>
        </w:rPr>
        <w:t>5</w:t>
      </w:r>
      <w:r w:rsidRPr="00406A41">
        <w:rPr>
          <w:rFonts w:ascii="Arial" w:hAnsi="Arial" w:cs="Arial"/>
          <w:bCs/>
        </w:rPr>
        <w:t xml:space="preserve"> stacjach hydrologicznych w dorzeczu Wisły, maksymalnie o </w:t>
      </w:r>
      <w:r w:rsidR="00406A41" w:rsidRPr="00406A41">
        <w:rPr>
          <w:rFonts w:ascii="Arial" w:hAnsi="Arial" w:cs="Arial"/>
          <w:bCs/>
        </w:rPr>
        <w:t>40</w:t>
      </w:r>
      <w:r w:rsidRPr="00406A41">
        <w:rPr>
          <w:rFonts w:ascii="Arial" w:hAnsi="Arial" w:cs="Arial"/>
          <w:bCs/>
        </w:rPr>
        <w:t xml:space="preserve"> cm na stacji </w:t>
      </w:r>
      <w:r w:rsidR="00406A41" w:rsidRPr="00406A41">
        <w:rPr>
          <w:rFonts w:ascii="Arial" w:hAnsi="Arial" w:cs="Arial"/>
          <w:bCs/>
        </w:rPr>
        <w:t xml:space="preserve">Pszczyna </w:t>
      </w:r>
      <w:r w:rsidRPr="00406A41">
        <w:rPr>
          <w:rFonts w:ascii="Arial" w:hAnsi="Arial" w:cs="Arial"/>
          <w:bCs/>
        </w:rPr>
        <w:t>na</w:t>
      </w:r>
      <w:r w:rsidR="00406A41">
        <w:rPr>
          <w:rFonts w:ascii="Arial" w:hAnsi="Arial" w:cs="Arial"/>
          <w:bCs/>
        </w:rPr>
        <w:t> </w:t>
      </w:r>
      <w:r w:rsidRPr="00406A41">
        <w:rPr>
          <w:rFonts w:ascii="Arial" w:hAnsi="Arial" w:cs="Arial"/>
          <w:bCs/>
        </w:rPr>
        <w:t>rzece</w:t>
      </w:r>
      <w:r w:rsidR="00406A41" w:rsidRPr="00406A41">
        <w:rPr>
          <w:rFonts w:ascii="Arial" w:hAnsi="Arial" w:cs="Arial"/>
          <w:bCs/>
        </w:rPr>
        <w:t xml:space="preserve"> </w:t>
      </w:r>
      <w:proofErr w:type="spellStart"/>
      <w:r w:rsidR="00406A41" w:rsidRPr="00406A41">
        <w:rPr>
          <w:rFonts w:ascii="Arial" w:hAnsi="Arial" w:cs="Arial"/>
          <w:bCs/>
        </w:rPr>
        <w:t>Pszczynka</w:t>
      </w:r>
      <w:proofErr w:type="spellEnd"/>
      <w:r w:rsidRPr="00406A41">
        <w:rPr>
          <w:rFonts w:ascii="Arial" w:hAnsi="Arial" w:cs="Arial"/>
          <w:bCs/>
        </w:rPr>
        <w:t>.</w:t>
      </w:r>
    </w:p>
    <w:p w14:paraId="7824A6D9" w14:textId="04AADF4D" w:rsidR="00C16830" w:rsidRPr="00406A41" w:rsidRDefault="00C16830" w:rsidP="006800DB">
      <w:pPr>
        <w:tabs>
          <w:tab w:val="left" w:pos="2552"/>
          <w:tab w:val="left" w:pos="6867"/>
        </w:tabs>
        <w:spacing w:line="360" w:lineRule="auto"/>
        <w:rPr>
          <w:rFonts w:ascii="Arial" w:hAnsi="Arial" w:cs="Arial"/>
          <w:b/>
        </w:rPr>
      </w:pPr>
      <w:r w:rsidRPr="00406A41">
        <w:rPr>
          <w:rFonts w:ascii="Arial" w:hAnsi="Arial" w:cs="Arial"/>
          <w:b/>
        </w:rPr>
        <w:t>Stan ostrzegawczy został przekroczony na:</w:t>
      </w:r>
    </w:p>
    <w:p w14:paraId="3FBBCCD2" w14:textId="08BD9E59" w:rsidR="006800DB" w:rsidRPr="00406A41" w:rsidRDefault="006800DB" w:rsidP="006800DB">
      <w:pPr>
        <w:spacing w:after="0" w:line="360" w:lineRule="auto"/>
        <w:rPr>
          <w:rFonts w:ascii="Arial" w:hAnsi="Arial" w:cs="Arial"/>
          <w:bCs/>
        </w:rPr>
      </w:pPr>
      <w:r w:rsidRPr="00406A41">
        <w:rPr>
          <w:rFonts w:ascii="Arial" w:hAnsi="Arial" w:cs="Arial"/>
          <w:bCs/>
        </w:rPr>
        <w:t xml:space="preserve">- </w:t>
      </w:r>
      <w:r w:rsidR="00406A41" w:rsidRPr="00406A41">
        <w:rPr>
          <w:rFonts w:ascii="Arial" w:hAnsi="Arial" w:cs="Arial"/>
          <w:bCs/>
        </w:rPr>
        <w:t>35</w:t>
      </w:r>
      <w:r w:rsidRPr="00406A41">
        <w:rPr>
          <w:rFonts w:ascii="Arial" w:hAnsi="Arial" w:cs="Arial"/>
          <w:bCs/>
        </w:rPr>
        <w:t xml:space="preserve"> stacjach hydrologicznych w dorzeczu Odry;</w:t>
      </w:r>
    </w:p>
    <w:p w14:paraId="22AD600B" w14:textId="6B2E2F07" w:rsidR="006800DB" w:rsidRPr="00406A41" w:rsidRDefault="006800DB" w:rsidP="006800DB">
      <w:pPr>
        <w:spacing w:after="0" w:line="360" w:lineRule="auto"/>
        <w:rPr>
          <w:rFonts w:ascii="Arial" w:hAnsi="Arial" w:cs="Arial"/>
          <w:bCs/>
        </w:rPr>
      </w:pPr>
      <w:r w:rsidRPr="00406A41">
        <w:rPr>
          <w:rFonts w:ascii="Arial" w:hAnsi="Arial" w:cs="Arial"/>
          <w:bCs/>
        </w:rPr>
        <w:t xml:space="preserve">- </w:t>
      </w:r>
      <w:r w:rsidR="00406A41" w:rsidRPr="00406A41">
        <w:rPr>
          <w:rFonts w:ascii="Arial" w:hAnsi="Arial" w:cs="Arial"/>
          <w:bCs/>
        </w:rPr>
        <w:t>8</w:t>
      </w:r>
      <w:r w:rsidRPr="00406A41">
        <w:rPr>
          <w:rFonts w:ascii="Arial" w:hAnsi="Arial" w:cs="Arial"/>
          <w:bCs/>
        </w:rPr>
        <w:t xml:space="preserve"> stacjach hydrologicznych w dorzeczu Wisły</w:t>
      </w:r>
      <w:r w:rsidR="00406A41" w:rsidRPr="00406A41">
        <w:rPr>
          <w:rFonts w:ascii="Arial" w:hAnsi="Arial" w:cs="Arial"/>
          <w:bCs/>
        </w:rPr>
        <w:t>.</w:t>
      </w:r>
    </w:p>
    <w:p w14:paraId="60750867" w14:textId="77777777" w:rsidR="006800DB" w:rsidRPr="00406A41" w:rsidRDefault="006800DB" w:rsidP="006800DB">
      <w:pPr>
        <w:spacing w:after="0" w:line="360" w:lineRule="auto"/>
        <w:rPr>
          <w:rFonts w:ascii="Arial" w:hAnsi="Arial" w:cs="Arial"/>
          <w:color w:val="FF0000"/>
        </w:rPr>
      </w:pPr>
    </w:p>
    <w:p w14:paraId="183D7587" w14:textId="4CD6C0B9" w:rsidR="002E3C24" w:rsidRPr="00406A41" w:rsidRDefault="00406A41" w:rsidP="006800DB">
      <w:pPr>
        <w:spacing w:after="0" w:line="360" w:lineRule="auto"/>
        <w:rPr>
          <w:rFonts w:ascii="Arial" w:hAnsi="Arial" w:cs="Arial"/>
          <w:color w:val="FF0000"/>
        </w:rPr>
      </w:pPr>
      <w:r w:rsidRPr="00406A41">
        <w:rPr>
          <w:rFonts w:ascii="Arial" w:hAnsi="Arial" w:cs="Arial"/>
          <w:noProof/>
          <w:color w:val="FF0000"/>
          <w:lang w:eastAsia="pl-PL"/>
        </w:rPr>
        <w:lastRenderedPageBreak/>
        <w:drawing>
          <wp:inline distT="0" distB="0" distL="0" distR="0" wp14:anchorId="65AC44F5" wp14:editId="20895AD8">
            <wp:extent cx="3938427" cy="3663950"/>
            <wp:effectExtent l="0" t="0" r="5080" b="0"/>
            <wp:docPr id="2" name="Picture 2" descr="Obraz zawierający tekst, mapa, atlas&#10;&#10;Opis wygenerowany automatyczni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326341-9831-79EF-C6AB-6C27BC54C6E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Obraz zawierający tekst, mapa, atlas&#10;&#10;Opis wygenerowany automatyczni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7326341-9831-79EF-C6AB-6C27BC54C6E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40" cy="3668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C8183A" w14:textId="49D24789" w:rsidR="0085589A" w:rsidRPr="00406A41" w:rsidRDefault="00F63828" w:rsidP="00F63828">
      <w:pPr>
        <w:spacing w:after="0" w:line="240" w:lineRule="auto"/>
        <w:rPr>
          <w:rFonts w:ascii="Arial" w:hAnsi="Arial" w:cs="Arial"/>
          <w:color w:val="FF0000"/>
        </w:rPr>
      </w:pPr>
      <w:r w:rsidRPr="00406A41">
        <w:rPr>
          <w:rFonts w:ascii="Arial" w:hAnsi="Arial" w:cs="Arial"/>
          <w:b/>
          <w:bCs/>
          <w:shd w:val="clear" w:color="auto" w:fill="FFFFFF"/>
        </w:rPr>
        <w:t xml:space="preserve">Ryc. </w:t>
      </w:r>
      <w:r w:rsidR="007C5B42" w:rsidRPr="00406A41">
        <w:rPr>
          <w:rFonts w:ascii="Arial" w:hAnsi="Arial" w:cs="Arial"/>
          <w:b/>
          <w:bCs/>
          <w:shd w:val="clear" w:color="auto" w:fill="FFFFFF"/>
        </w:rPr>
        <w:t>2</w:t>
      </w:r>
      <w:r w:rsidRPr="00406A41">
        <w:rPr>
          <w:rFonts w:ascii="Arial" w:hAnsi="Arial" w:cs="Arial"/>
          <w:shd w:val="clear" w:color="auto" w:fill="FFFFFF"/>
        </w:rPr>
        <w:t xml:space="preserve">. </w:t>
      </w:r>
      <w:r w:rsidRPr="00406A41">
        <w:rPr>
          <w:rFonts w:ascii="Arial" w:hAnsi="Arial" w:cs="Arial"/>
        </w:rPr>
        <w:t xml:space="preserve">Stan wody na rzekach w Polsce z dnia </w:t>
      </w:r>
      <w:r w:rsidR="00D55627" w:rsidRPr="00406A41">
        <w:rPr>
          <w:rFonts w:ascii="Arial" w:hAnsi="Arial" w:cs="Arial"/>
        </w:rPr>
        <w:t>1</w:t>
      </w:r>
      <w:r w:rsidR="00406A41" w:rsidRPr="00406A41">
        <w:rPr>
          <w:rFonts w:ascii="Arial" w:hAnsi="Arial" w:cs="Arial"/>
        </w:rPr>
        <w:t>7</w:t>
      </w:r>
      <w:r w:rsidR="004D4855" w:rsidRPr="00406A41">
        <w:rPr>
          <w:rFonts w:ascii="Arial" w:hAnsi="Arial" w:cs="Arial"/>
        </w:rPr>
        <w:t>.0</w:t>
      </w:r>
      <w:r w:rsidR="00D55627" w:rsidRPr="00406A41">
        <w:rPr>
          <w:rFonts w:ascii="Arial" w:hAnsi="Arial" w:cs="Arial"/>
        </w:rPr>
        <w:t>9</w:t>
      </w:r>
      <w:r w:rsidR="004D4855" w:rsidRPr="00406A41">
        <w:rPr>
          <w:rFonts w:ascii="Arial" w:hAnsi="Arial" w:cs="Arial"/>
        </w:rPr>
        <w:t>.2024</w:t>
      </w:r>
      <w:r w:rsidRPr="00406A41">
        <w:rPr>
          <w:rFonts w:ascii="Arial" w:hAnsi="Arial" w:cs="Arial"/>
        </w:rPr>
        <w:t xml:space="preserve"> r. z godz. </w:t>
      </w:r>
      <w:r w:rsidR="00406A41" w:rsidRPr="00406A41">
        <w:rPr>
          <w:rFonts w:ascii="Arial" w:hAnsi="Arial" w:cs="Arial"/>
        </w:rPr>
        <w:t>07</w:t>
      </w:r>
      <w:r w:rsidR="00C16830" w:rsidRPr="00406A41">
        <w:rPr>
          <w:rFonts w:ascii="Arial" w:hAnsi="Arial" w:cs="Arial"/>
        </w:rPr>
        <w:t>:00</w:t>
      </w:r>
    </w:p>
    <w:p w14:paraId="590BB164" w14:textId="77777777" w:rsidR="00050FEB" w:rsidRPr="00406A41" w:rsidRDefault="00050FEB" w:rsidP="00F63828">
      <w:pPr>
        <w:spacing w:after="0" w:line="240" w:lineRule="auto"/>
        <w:rPr>
          <w:rFonts w:ascii="Arial" w:hAnsi="Arial" w:cs="Arial"/>
          <w:b/>
          <w:bCs/>
          <w:color w:val="FF0000"/>
        </w:rPr>
      </w:pPr>
    </w:p>
    <w:p w14:paraId="781C5585" w14:textId="06474D70" w:rsidR="00743B7D" w:rsidRPr="00406A41" w:rsidRDefault="00743B7D" w:rsidP="00743B7D">
      <w:pPr>
        <w:spacing w:after="0" w:line="240" w:lineRule="auto"/>
        <w:rPr>
          <w:rFonts w:ascii="Arial" w:hAnsi="Arial" w:cs="Arial"/>
          <w:b/>
          <w:bCs/>
        </w:rPr>
      </w:pPr>
    </w:p>
    <w:p w14:paraId="347D601D" w14:textId="561959CE" w:rsidR="00D11F70" w:rsidRPr="00406A41" w:rsidRDefault="00F63828" w:rsidP="00F31A09">
      <w:pPr>
        <w:jc w:val="both"/>
        <w:rPr>
          <w:rFonts w:ascii="Arial" w:hAnsi="Arial" w:cs="Arial"/>
          <w:i/>
        </w:rPr>
      </w:pPr>
      <w:r w:rsidRPr="00406A41">
        <w:rPr>
          <w:rFonts w:ascii="Arial" w:hAnsi="Arial" w:cs="Arial"/>
          <w:b/>
          <w:bCs/>
        </w:rPr>
        <w:t>Ostrzeżenia hydrologiczne</w:t>
      </w:r>
    </w:p>
    <w:p w14:paraId="70B36F88" w14:textId="77777777" w:rsidR="007B6567" w:rsidRPr="00406A41" w:rsidRDefault="007B6567" w:rsidP="007B6567">
      <w:pPr>
        <w:spacing w:after="0" w:line="240" w:lineRule="auto"/>
        <w:rPr>
          <w:rFonts w:ascii="Arial" w:hAnsi="Arial" w:cs="Arial"/>
          <w:b/>
          <w:bCs/>
        </w:rPr>
      </w:pPr>
      <w:r w:rsidRPr="00406A41">
        <w:rPr>
          <w:rFonts w:ascii="Arial" w:hAnsi="Arial" w:cs="Arial"/>
          <w:b/>
          <w:bCs/>
        </w:rPr>
        <w:t>Aktualnie wydane ostrzeżenia hydrologiczne:</w:t>
      </w:r>
    </w:p>
    <w:p w14:paraId="7E7D6110" w14:textId="0433B55E" w:rsidR="00C16830" w:rsidRPr="00406A41" w:rsidRDefault="007B6567" w:rsidP="0094458F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  <w:b/>
          <w:bCs/>
        </w:rPr>
      </w:pPr>
      <w:r w:rsidRPr="00406A41">
        <w:rPr>
          <w:rFonts w:ascii="Arial" w:hAnsi="Arial" w:cs="Arial"/>
        </w:rPr>
        <w:t xml:space="preserve">3° wezbranie z przekroczeniem stanów alarmowych – </w:t>
      </w:r>
      <w:r w:rsidR="00C16830" w:rsidRPr="00406A41">
        <w:rPr>
          <w:rFonts w:ascii="Arial" w:hAnsi="Arial" w:cs="Arial"/>
        </w:rPr>
        <w:t>woj. śląskie, dolnośląskie, opolskie, wielkopolskie, małopolskie, łódzkie</w:t>
      </w:r>
      <w:r w:rsidR="004A224B" w:rsidRPr="00406A41">
        <w:rPr>
          <w:rFonts w:ascii="Arial" w:hAnsi="Arial" w:cs="Arial"/>
        </w:rPr>
        <w:t>, lubuskie</w:t>
      </w:r>
      <w:r w:rsidR="00C16830" w:rsidRPr="00406A41">
        <w:rPr>
          <w:rFonts w:ascii="Arial" w:hAnsi="Arial" w:cs="Arial"/>
        </w:rPr>
        <w:t>;</w:t>
      </w:r>
    </w:p>
    <w:p w14:paraId="6879B8B6" w14:textId="7E05D9D0" w:rsidR="00C16830" w:rsidRPr="00406A41" w:rsidRDefault="00CB7E6E" w:rsidP="00C16830">
      <w:pPr>
        <w:pStyle w:val="Akapitzlist"/>
        <w:numPr>
          <w:ilvl w:val="0"/>
          <w:numId w:val="4"/>
        </w:numPr>
        <w:spacing w:after="0" w:line="276" w:lineRule="auto"/>
        <w:rPr>
          <w:rFonts w:ascii="Arial" w:hAnsi="Arial" w:cs="Arial"/>
          <w:b/>
          <w:bCs/>
        </w:rPr>
      </w:pPr>
      <w:r w:rsidRPr="00406A41">
        <w:rPr>
          <w:rFonts w:ascii="Arial" w:hAnsi="Arial" w:cs="Arial"/>
        </w:rPr>
        <w:t xml:space="preserve">2° wezbranie z przekroczeniem stanów ostrzegawczych – </w:t>
      </w:r>
      <w:r w:rsidR="00C16830" w:rsidRPr="00406A41">
        <w:rPr>
          <w:rFonts w:ascii="Arial" w:hAnsi="Arial" w:cs="Arial"/>
        </w:rPr>
        <w:t xml:space="preserve">woj. łódzkie, wielkopolskie, świętokrzyskie, </w:t>
      </w:r>
      <w:r w:rsidR="002E3C24" w:rsidRPr="00406A41">
        <w:rPr>
          <w:rFonts w:ascii="Arial" w:hAnsi="Arial" w:cs="Arial"/>
        </w:rPr>
        <w:t>małopolskie</w:t>
      </w:r>
      <w:r w:rsidR="004A224B" w:rsidRPr="00406A41">
        <w:rPr>
          <w:rFonts w:ascii="Arial" w:hAnsi="Arial" w:cs="Arial"/>
        </w:rPr>
        <w:t>, śląskie</w:t>
      </w:r>
      <w:r w:rsidR="002E3C24" w:rsidRPr="00406A41">
        <w:rPr>
          <w:rFonts w:ascii="Arial" w:hAnsi="Arial" w:cs="Arial"/>
        </w:rPr>
        <w:t>;</w:t>
      </w:r>
    </w:p>
    <w:p w14:paraId="34F12177" w14:textId="1F5EC3E7" w:rsidR="00DD4BBB" w:rsidRPr="00406A41" w:rsidRDefault="00DD4BBB" w:rsidP="00CA64F6">
      <w:pPr>
        <w:pStyle w:val="Akapitzlist"/>
        <w:spacing w:after="0" w:line="276" w:lineRule="auto"/>
        <w:rPr>
          <w:rFonts w:ascii="Arial" w:hAnsi="Arial" w:cs="Arial"/>
          <w:b/>
          <w:bCs/>
          <w:color w:val="FF0000"/>
        </w:rPr>
      </w:pPr>
    </w:p>
    <w:p w14:paraId="4C9DDF74" w14:textId="75CC82DB" w:rsidR="00406A41" w:rsidRDefault="00406A41" w:rsidP="00406A41">
      <w:pPr>
        <w:pStyle w:val="Akapitzlist"/>
        <w:spacing w:after="0" w:line="276" w:lineRule="auto"/>
        <w:rPr>
          <w:rFonts w:ascii="Arial" w:hAnsi="Arial" w:cs="Arial"/>
          <w:b/>
          <w:bCs/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 wp14:anchorId="41C4F3EF" wp14:editId="6FC63E6F">
            <wp:extent cx="3495040" cy="4368800"/>
            <wp:effectExtent l="0" t="0" r="0" b="0"/>
            <wp:docPr id="2104566646" name="Obraz 1" descr="Obraz zawierający tekst, mapa, zrzut ekranu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566646" name="Obraz 1" descr="Obraz zawierający tekst, mapa, zrzut ekranu, atlas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608FA" w14:textId="6689B97D" w:rsidR="00410208" w:rsidRPr="00406A41" w:rsidRDefault="00F63828" w:rsidP="00406A41">
      <w:pPr>
        <w:pStyle w:val="Akapitzlist"/>
        <w:spacing w:after="0" w:line="276" w:lineRule="auto"/>
        <w:rPr>
          <w:rFonts w:ascii="Arial" w:hAnsi="Arial" w:cs="Arial"/>
        </w:rPr>
      </w:pPr>
      <w:r w:rsidRPr="00406A41">
        <w:rPr>
          <w:rFonts w:ascii="Arial" w:hAnsi="Arial" w:cs="Arial"/>
          <w:b/>
          <w:bCs/>
        </w:rPr>
        <w:t xml:space="preserve">Ryc. </w:t>
      </w:r>
      <w:r w:rsidR="00B34874" w:rsidRPr="00406A41">
        <w:rPr>
          <w:rFonts w:ascii="Arial" w:hAnsi="Arial" w:cs="Arial"/>
          <w:b/>
          <w:bCs/>
        </w:rPr>
        <w:t>3</w:t>
      </w:r>
      <w:r w:rsidRPr="00406A41">
        <w:rPr>
          <w:rFonts w:ascii="Arial" w:hAnsi="Arial" w:cs="Arial"/>
        </w:rPr>
        <w:t>. Obszar aktualnie wydanych ostrzeżeń hydrologicznych</w:t>
      </w:r>
      <w:r w:rsidR="00F31A09" w:rsidRPr="00406A41">
        <w:rPr>
          <w:rFonts w:ascii="Arial" w:hAnsi="Arial" w:cs="Arial"/>
        </w:rPr>
        <w:t xml:space="preserve">. </w:t>
      </w:r>
      <w:hyperlink r:id="rId13" w:anchor="oshyd=true" w:history="1">
        <w:r w:rsidR="00F31A09" w:rsidRPr="00406A41">
          <w:rPr>
            <w:rStyle w:val="Hipercze"/>
            <w:rFonts w:ascii="Arial" w:hAnsi="Arial" w:cs="Arial"/>
            <w:color w:val="auto"/>
          </w:rPr>
          <w:t>https://meteo.imgw.pl/dyn/#oshyd=true</w:t>
        </w:r>
      </w:hyperlink>
      <w:r w:rsidR="00410208" w:rsidRPr="00406A41">
        <w:rPr>
          <w:rFonts w:ascii="Arial" w:hAnsi="Arial" w:cs="Arial"/>
          <w:u w:val="single"/>
        </w:rPr>
        <w:t xml:space="preserve"> </w:t>
      </w:r>
    </w:p>
    <w:p w14:paraId="077A4ACD" w14:textId="77777777" w:rsidR="00E96F9F" w:rsidRPr="00406A41" w:rsidRDefault="00E96F9F" w:rsidP="00410208">
      <w:pPr>
        <w:spacing w:after="0" w:line="240" w:lineRule="auto"/>
        <w:rPr>
          <w:rFonts w:ascii="Arial" w:hAnsi="Arial" w:cs="Arial"/>
          <w:u w:val="single"/>
        </w:rPr>
      </w:pPr>
    </w:p>
    <w:p w14:paraId="542913C8" w14:textId="77777777" w:rsidR="002159A7" w:rsidRPr="00406A41" w:rsidRDefault="002159A7" w:rsidP="00410208">
      <w:pPr>
        <w:spacing w:after="0" w:line="240" w:lineRule="auto"/>
        <w:rPr>
          <w:rFonts w:ascii="Arial" w:hAnsi="Arial" w:cs="Arial"/>
          <w:u w:val="single"/>
        </w:rPr>
      </w:pPr>
    </w:p>
    <w:p w14:paraId="302381B3" w14:textId="7C01FE18" w:rsidR="00C16830" w:rsidRPr="00406A41" w:rsidRDefault="00E8192A" w:rsidP="00F117BB">
      <w:pPr>
        <w:spacing w:after="0" w:line="240" w:lineRule="auto"/>
        <w:rPr>
          <w:rFonts w:ascii="Arial" w:hAnsi="Arial" w:cs="Arial"/>
          <w:b/>
          <w:bCs/>
        </w:rPr>
      </w:pPr>
      <w:r w:rsidRPr="00406A41">
        <w:rPr>
          <w:rFonts w:ascii="Arial" w:hAnsi="Arial" w:cs="Arial"/>
          <w:b/>
          <w:bCs/>
        </w:rPr>
        <w:t>Aktualnie wydane ostrzeżenia meteorologiczne:</w:t>
      </w:r>
    </w:p>
    <w:p w14:paraId="1A2E1A68" w14:textId="2BAA8958" w:rsidR="00CA64F6" w:rsidRPr="00406A41" w:rsidRDefault="004A224B" w:rsidP="00337557">
      <w:pPr>
        <w:pStyle w:val="Akapitzlist"/>
        <w:numPr>
          <w:ilvl w:val="0"/>
          <w:numId w:val="13"/>
        </w:numPr>
        <w:spacing w:after="0" w:line="240" w:lineRule="auto"/>
        <w:rPr>
          <w:rFonts w:ascii="Arial" w:hAnsi="Arial" w:cs="Arial"/>
        </w:rPr>
      </w:pPr>
      <w:r w:rsidRPr="00406A41">
        <w:rPr>
          <w:rFonts w:ascii="Arial" w:hAnsi="Arial" w:cs="Arial"/>
        </w:rPr>
        <w:t>Brak</w:t>
      </w:r>
    </w:p>
    <w:p w14:paraId="7EDAD574" w14:textId="32DBEA46" w:rsidR="002E3C24" w:rsidRPr="00406A41" w:rsidRDefault="002E3C24" w:rsidP="002E3C24">
      <w:pPr>
        <w:spacing w:after="0" w:line="240" w:lineRule="auto"/>
        <w:ind w:left="360"/>
        <w:rPr>
          <w:rFonts w:ascii="Arial" w:hAnsi="Arial" w:cs="Arial"/>
          <w:color w:val="FF0000"/>
        </w:rPr>
      </w:pPr>
    </w:p>
    <w:p w14:paraId="5F0043C3" w14:textId="0A02589D" w:rsidR="003E78C3" w:rsidRPr="00406A41" w:rsidRDefault="00406A41" w:rsidP="00DD4BBB">
      <w:pPr>
        <w:spacing w:after="0" w:line="240" w:lineRule="auto"/>
        <w:rPr>
          <w:rFonts w:ascii="Arial" w:hAnsi="Arial" w:cs="Arial"/>
          <w:b/>
          <w:bCs/>
          <w:color w:val="FF0000"/>
        </w:rPr>
      </w:pPr>
      <w:r>
        <w:rPr>
          <w:noProof/>
          <w:lang w:eastAsia="pl-PL"/>
        </w:rPr>
        <w:lastRenderedPageBreak/>
        <w:drawing>
          <wp:inline distT="0" distB="0" distL="0" distR="0" wp14:anchorId="170E2B8C" wp14:editId="5D52D953">
            <wp:extent cx="3962400" cy="4833169"/>
            <wp:effectExtent l="0" t="0" r="0" b="5715"/>
            <wp:docPr id="1332526307" name="Obraz 1" descr="Obraz zawierający tekst, mapa, atlas, diagram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26307" name="Obraz 1" descr="Obraz zawierający tekst, mapa, atlas, diagram&#10;&#10;Opis wygenerowany automatyczni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67459" cy="48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9CC21" w14:textId="446E9089" w:rsidR="00E8192A" w:rsidRPr="00406A41" w:rsidRDefault="00E8192A" w:rsidP="00E8192A">
      <w:pPr>
        <w:spacing w:after="0" w:line="240" w:lineRule="auto"/>
        <w:rPr>
          <w:rFonts w:ascii="Arial" w:hAnsi="Arial" w:cs="Arial"/>
        </w:rPr>
      </w:pPr>
      <w:r w:rsidRPr="00406A41">
        <w:rPr>
          <w:rFonts w:ascii="Arial" w:hAnsi="Arial" w:cs="Arial"/>
          <w:b/>
          <w:bCs/>
        </w:rPr>
        <w:t xml:space="preserve">Ryc. </w:t>
      </w:r>
      <w:r w:rsidR="00B34874" w:rsidRPr="00406A41">
        <w:rPr>
          <w:rFonts w:ascii="Arial" w:hAnsi="Arial" w:cs="Arial"/>
          <w:b/>
          <w:bCs/>
        </w:rPr>
        <w:t>4</w:t>
      </w:r>
      <w:r w:rsidRPr="00406A41">
        <w:rPr>
          <w:rFonts w:ascii="Arial" w:hAnsi="Arial" w:cs="Arial"/>
        </w:rPr>
        <w:t>. Obszar aktualnie wydanych ostrzeżeń meteorologicznych.</w:t>
      </w:r>
    </w:p>
    <w:p w14:paraId="1C67FE6F" w14:textId="1B2DE1F3" w:rsidR="00F63828" w:rsidRPr="00406A41" w:rsidRDefault="00E4624A" w:rsidP="00F63828">
      <w:pPr>
        <w:spacing w:after="0" w:line="240" w:lineRule="auto"/>
        <w:rPr>
          <w:rFonts w:ascii="Arial" w:hAnsi="Arial" w:cs="Arial"/>
          <w:u w:val="single"/>
        </w:rPr>
      </w:pPr>
      <w:hyperlink r:id="rId15" w:anchor="osmet=true" w:history="1">
        <w:r w:rsidR="00F31A09" w:rsidRPr="00406A41">
          <w:rPr>
            <w:rStyle w:val="Hipercze"/>
            <w:rFonts w:ascii="Arial" w:hAnsi="Arial" w:cs="Arial"/>
            <w:color w:val="auto"/>
          </w:rPr>
          <w:t>https://meteo.imgw.pl/dyn/#osmet=true</w:t>
        </w:r>
      </w:hyperlink>
      <w:r w:rsidR="00F63828" w:rsidRPr="00406A41">
        <w:rPr>
          <w:rFonts w:ascii="Arial" w:hAnsi="Arial" w:cs="Arial"/>
          <w:u w:val="single"/>
        </w:rPr>
        <w:t xml:space="preserve"> </w:t>
      </w:r>
    </w:p>
    <w:p w14:paraId="5BE41DCC" w14:textId="77777777" w:rsidR="007531E7" w:rsidRPr="00406A41" w:rsidRDefault="007531E7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765B6EAF" w14:textId="77777777" w:rsidR="00DD6839" w:rsidRPr="00406A41" w:rsidRDefault="00DD6839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63CC6643" w14:textId="77777777" w:rsidR="004A224B" w:rsidRPr="00406A41" w:rsidRDefault="004A224B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38341BC9" w14:textId="77777777" w:rsidR="004A224B" w:rsidRDefault="004A224B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3634F4CF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2E3AC60D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0A5D8C2A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691C80C7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6675A6E9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3DC08B37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6A1A52D2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7F5CECAA" w14:textId="77777777" w:rsidR="00791488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5E4CD95A" w14:textId="77777777" w:rsidR="00791488" w:rsidRPr="00406A41" w:rsidRDefault="00791488" w:rsidP="00F63828">
      <w:pPr>
        <w:spacing w:after="0" w:line="240" w:lineRule="auto"/>
        <w:rPr>
          <w:rFonts w:ascii="Arial" w:hAnsi="Arial" w:cs="Arial"/>
          <w:color w:val="FF0000"/>
          <w:u w:val="single"/>
        </w:rPr>
      </w:pPr>
    </w:p>
    <w:p w14:paraId="4A23C5E9" w14:textId="30712C83" w:rsidR="00180DE7" w:rsidRPr="00406A41" w:rsidRDefault="00F63828" w:rsidP="00466455">
      <w:pPr>
        <w:spacing w:after="0" w:line="276" w:lineRule="auto"/>
        <w:rPr>
          <w:rFonts w:ascii="Arial" w:hAnsi="Arial" w:cs="Arial"/>
          <w:b/>
          <w:bCs/>
        </w:rPr>
      </w:pPr>
      <w:r w:rsidRPr="00406A41">
        <w:rPr>
          <w:rFonts w:ascii="Arial" w:hAnsi="Arial" w:cs="Arial"/>
          <w:b/>
          <w:bCs/>
        </w:rPr>
        <w:lastRenderedPageBreak/>
        <w:t>Prognoza meteorologiczna</w:t>
      </w:r>
    </w:p>
    <w:p w14:paraId="07ECA0DC" w14:textId="77777777" w:rsidR="0082501C" w:rsidRPr="00406A41" w:rsidRDefault="0082501C" w:rsidP="00466455">
      <w:pPr>
        <w:spacing w:after="0" w:line="276" w:lineRule="auto"/>
        <w:rPr>
          <w:rFonts w:ascii="Arial" w:hAnsi="Arial" w:cs="Arial"/>
          <w:b/>
          <w:bCs/>
          <w:color w:val="FF0000"/>
        </w:rPr>
      </w:pPr>
    </w:p>
    <w:p w14:paraId="68586AA6" w14:textId="77777777" w:rsidR="00353374" w:rsidRPr="00406A41" w:rsidRDefault="00353374" w:rsidP="00353374">
      <w:pPr>
        <w:spacing w:after="0" w:line="360" w:lineRule="auto"/>
        <w:rPr>
          <w:rFonts w:ascii="Arial" w:eastAsia="Times New Roman" w:hAnsi="Arial" w:cs="Arial"/>
          <w:b/>
          <w:bCs/>
          <w:color w:val="FF0000"/>
          <w:lang w:eastAsia="pl-PL"/>
        </w:rPr>
      </w:pPr>
    </w:p>
    <w:p w14:paraId="5D02AF52" w14:textId="77777777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b/>
          <w:bCs/>
          <w:lang w:eastAsia="pl-PL"/>
        </w:rPr>
      </w:pPr>
      <w:r w:rsidRPr="00406A41">
        <w:rPr>
          <w:rFonts w:ascii="Arial" w:eastAsia="Times New Roman" w:hAnsi="Arial" w:cs="Arial"/>
          <w:b/>
          <w:bCs/>
          <w:lang w:eastAsia="pl-PL"/>
        </w:rPr>
        <w:t>17.09.2024 07:30 - 07:30 18.09.2024 (Wtorek/Środa)</w:t>
      </w:r>
    </w:p>
    <w:p w14:paraId="4B0CD02E" w14:textId="7727275A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06A41">
        <w:rPr>
          <w:rFonts w:ascii="Arial" w:eastAsia="Times New Roman" w:hAnsi="Arial" w:cs="Arial"/>
          <w:lang w:eastAsia="pl-PL"/>
        </w:rPr>
        <w:t>  W dzień zachmurzenie małe i umiarkowane, tylko na południu, głównie rejony podgórskie i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góry, miejscami duże i tam przelotne opady deszczu do 5 mm. Temperatura maksymalna od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20°C do 25°C, na północnym wschodzie miejscami do 26°C, zaś w rejonach podgórskich od 17°C do 19°C. Wiatr słaby i umiarkowany, północno-wschodni. Wysoko w Sudetach porywy do 75 km/h, w Tatrach do 65 km/h.</w:t>
      </w:r>
    </w:p>
    <w:p w14:paraId="459B440F" w14:textId="718B1695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06A41">
        <w:rPr>
          <w:rFonts w:ascii="Arial" w:eastAsia="Times New Roman" w:hAnsi="Arial" w:cs="Arial"/>
          <w:lang w:eastAsia="pl-PL"/>
        </w:rPr>
        <w:t>  W nocy zachmurzenie małe, na południu miejscami duże i początkowo słabe, przelotne opady deszczu. Nad ranem na Lubelszczyźnie również wzrost zachmurzenia do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umiarkowanego i dużego i również tam miejscami słabe, przelotne opady deszczu. Silne zamglenia i mgły ograniczające widzialność do 200 m, a na południu lokalnie do 100 m. Temperatura minimalna na ogół od 11°C do 16°C, miejscami w centrum oraz w rejonach podgórskich od 8°C do 10°C. Wiatr słaby, na wybrzeżu także umiarkowany, północno-wschodni i wschodni, na południowym wschodzie także zmienny. Wysoko w Sudetach porywy do 75 km/h, w Tatrach do 55 km/h.</w:t>
      </w:r>
    </w:p>
    <w:p w14:paraId="1CA108A9" w14:textId="77777777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b/>
          <w:bCs/>
          <w:color w:val="FF0000"/>
          <w:lang w:eastAsia="pl-PL"/>
        </w:rPr>
      </w:pPr>
    </w:p>
    <w:p w14:paraId="708EDAFF" w14:textId="77777777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b/>
          <w:bCs/>
          <w:lang w:eastAsia="pl-PL"/>
        </w:rPr>
      </w:pPr>
      <w:r w:rsidRPr="00406A41">
        <w:rPr>
          <w:rFonts w:ascii="Arial" w:eastAsia="Times New Roman" w:hAnsi="Arial" w:cs="Arial"/>
          <w:b/>
          <w:bCs/>
          <w:lang w:eastAsia="pl-PL"/>
        </w:rPr>
        <w:t>18.09.2024 07:30 - 07:30 19.09.2024 (Środa/Czwartek)</w:t>
      </w:r>
    </w:p>
    <w:p w14:paraId="337469E4" w14:textId="7800D463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06A41">
        <w:rPr>
          <w:rFonts w:ascii="Arial" w:eastAsia="Times New Roman" w:hAnsi="Arial" w:cs="Arial"/>
          <w:lang w:eastAsia="pl-PL"/>
        </w:rPr>
        <w:t>  W dzień zachmurzenie małe i umiarkowane, w ciągu dnia okresami wzrastające do dużego. Rano na południu kraju mgły, stopniowo zanikające i ograniczające widzialność do 300 m. Na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północnym zachodzie i na wybrzeżu bez opadów, nad resztą kraju przelotne opady deszczu, a od wschodu i południowego wschodu po centrum kraju także burze, również z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małym gradem. Prognozowana wysokość opadów na ogół od 5 mm do 15 mm, lokalnie na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południu do 20 mm. Temperatura maksymalna od 20°C do 25°C, w rejonach podgórskich 18°C, 19°C. Wiatr słaby i umiarkowany, okresami porywisty, północno-wschodni i wschodni. W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czasie burz możliwe porywy do 75 km/h.</w:t>
      </w:r>
    </w:p>
    <w:p w14:paraId="140F100B" w14:textId="16B41A3B" w:rsidR="00406A41" w:rsidRPr="00406A41" w:rsidRDefault="00406A41" w:rsidP="00406A41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406A41">
        <w:rPr>
          <w:rFonts w:ascii="Arial" w:eastAsia="Times New Roman" w:hAnsi="Arial" w:cs="Arial"/>
          <w:lang w:eastAsia="pl-PL"/>
        </w:rPr>
        <w:t xml:space="preserve">  W nocy zachmurzenie małe, na południu miejscami duże i przelotne opady deszczu. Prognozowana wysokość opadów na ogół od 5 mm do 15 mm. Na północy i zachodzie silne zamglenia i mgły ograniczające widzialność do 200 m. Temperatura minimalna na ogół </w:t>
      </w:r>
      <w:r w:rsidRPr="00406A41">
        <w:rPr>
          <w:rFonts w:ascii="Arial" w:eastAsia="Times New Roman" w:hAnsi="Arial" w:cs="Arial"/>
          <w:lang w:eastAsia="pl-PL"/>
        </w:rPr>
        <w:lastRenderedPageBreak/>
        <w:t>od</w:t>
      </w:r>
      <w:r w:rsidR="00791488">
        <w:rPr>
          <w:rFonts w:ascii="Arial" w:eastAsia="Times New Roman" w:hAnsi="Arial" w:cs="Arial"/>
          <w:lang w:eastAsia="pl-PL"/>
        </w:rPr>
        <w:t> </w:t>
      </w:r>
      <w:r w:rsidRPr="00406A41">
        <w:rPr>
          <w:rFonts w:ascii="Arial" w:eastAsia="Times New Roman" w:hAnsi="Arial" w:cs="Arial"/>
          <w:lang w:eastAsia="pl-PL"/>
        </w:rPr>
        <w:t>11°C do 13°C, na wybrzeżu od 13°C do 16°C, rejonach podgórskich od 6°C do 8°C. Wiatr słaby i umiarkowany, północno-wschodni. Wysoko w Sudetach porywy do 75 km/h, w Tatrach do 55 km/h.</w:t>
      </w:r>
    </w:p>
    <w:p w14:paraId="20B29738" w14:textId="6511C2D5" w:rsidR="00CA6D15" w:rsidRPr="00791488" w:rsidRDefault="00CA6D15" w:rsidP="0082501C">
      <w:pPr>
        <w:spacing w:after="0" w:line="360" w:lineRule="auto"/>
        <w:rPr>
          <w:rFonts w:ascii="Arial" w:eastAsia="Times New Roman" w:hAnsi="Arial" w:cs="Arial"/>
          <w:lang w:eastAsia="pl-PL"/>
        </w:rPr>
      </w:pPr>
      <w:r w:rsidRPr="00791488">
        <w:rPr>
          <w:rFonts w:ascii="Arial" w:hAnsi="Arial" w:cs="Arial"/>
        </w:rPr>
        <w:t>Prognozowana sytuacja hydrologiczna</w:t>
      </w:r>
    </w:p>
    <w:p w14:paraId="4411FCFB" w14:textId="77777777" w:rsidR="00B731A0" w:rsidRDefault="00B731A0" w:rsidP="0082501C">
      <w:pPr>
        <w:spacing w:after="0" w:line="360" w:lineRule="auto"/>
        <w:rPr>
          <w:rFonts w:ascii="Arial" w:hAnsi="Arial" w:cs="Arial"/>
          <w:b/>
          <w:bCs/>
        </w:rPr>
      </w:pPr>
    </w:p>
    <w:p w14:paraId="1F7D0254" w14:textId="77777777" w:rsidR="00791488" w:rsidRPr="00791488" w:rsidRDefault="00791488" w:rsidP="0082501C">
      <w:pPr>
        <w:spacing w:after="0" w:line="360" w:lineRule="auto"/>
        <w:rPr>
          <w:rFonts w:ascii="Arial" w:hAnsi="Arial" w:cs="Arial"/>
          <w:b/>
          <w:bCs/>
        </w:rPr>
      </w:pPr>
    </w:p>
    <w:p w14:paraId="3737CEDA" w14:textId="2809CC49" w:rsidR="00B731A0" w:rsidRPr="00791488" w:rsidRDefault="00B731A0" w:rsidP="0082501C">
      <w:pPr>
        <w:spacing w:after="0" w:line="360" w:lineRule="auto"/>
        <w:rPr>
          <w:rFonts w:ascii="Arial" w:hAnsi="Arial" w:cs="Arial"/>
          <w:b/>
          <w:bCs/>
        </w:rPr>
      </w:pPr>
      <w:r w:rsidRPr="00791488">
        <w:rPr>
          <w:rFonts w:ascii="Arial" w:hAnsi="Arial" w:cs="Arial"/>
          <w:b/>
          <w:bCs/>
        </w:rPr>
        <w:t xml:space="preserve">Zlewnia górnej Wisły </w:t>
      </w:r>
    </w:p>
    <w:p w14:paraId="126CE639" w14:textId="0F84C1CD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  <w:b/>
          <w:bCs/>
        </w:rPr>
        <w:t xml:space="preserve">Na Wiśle od ujścia Raby po Dęblin </w:t>
      </w:r>
      <w:r w:rsidRPr="00791488">
        <w:rPr>
          <w:rFonts w:ascii="Arial" w:hAnsi="Arial" w:cs="Arial"/>
        </w:rPr>
        <w:t>spodziewane są wzrosty poziomu wody do strefy stanów wysokich, związane z przemieszczaniem się fali wezbraniowej. Jednocześnie na Wiśle powyżej ujścia Raby zaznaczą się spadki poziomu wody w strefie wody wysokiej. Na stacji Sierosławice poziom wody kulminuje i układa się przy stanie zbliżonym do ostrzegawczego. Na stacji hydrologicznej Pustynia poziom wody będzie opadał przy przekroczonym stanie ostrzegawczym.</w:t>
      </w:r>
    </w:p>
    <w:p w14:paraId="2A5D52DA" w14:textId="56F952B8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</w:rPr>
        <w:t>Wzrosty poziomu wody w strefie stanów wysokich oraz średnich i punktowo niskich (</w:t>
      </w:r>
      <w:r w:rsidRPr="00791488">
        <w:rPr>
          <w:rFonts w:ascii="Arial" w:hAnsi="Arial" w:cs="Arial"/>
          <w:b/>
          <w:bCs/>
        </w:rPr>
        <w:t>San</w:t>
      </w:r>
      <w:r w:rsidRPr="00791488">
        <w:rPr>
          <w:rFonts w:ascii="Arial" w:hAnsi="Arial" w:cs="Arial"/>
        </w:rPr>
        <w:t>), związane ze spływem wód opadowych w niżej położone części zlewni, spodziewane są</w:t>
      </w:r>
      <w:r>
        <w:rPr>
          <w:rFonts w:ascii="Arial" w:hAnsi="Arial" w:cs="Arial"/>
        </w:rPr>
        <w:t> </w:t>
      </w:r>
      <w:r w:rsidRPr="00791488">
        <w:rPr>
          <w:rFonts w:ascii="Arial" w:hAnsi="Arial" w:cs="Arial"/>
        </w:rPr>
        <w:t xml:space="preserve">jeszcze w ujściowych odcinkach: Dunajca, Nidy, Sanu oraz Kamiennej. </w:t>
      </w:r>
    </w:p>
    <w:p w14:paraId="2575498C" w14:textId="02718604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  <w:b/>
          <w:bCs/>
        </w:rPr>
        <w:t>Na pozostałych rzekach w zlewni Wisły po Dęblin oraz w zlewniach Czarnej Orawy i</w:t>
      </w:r>
      <w:r>
        <w:rPr>
          <w:rFonts w:ascii="Arial" w:hAnsi="Arial" w:cs="Arial"/>
          <w:b/>
          <w:bCs/>
        </w:rPr>
        <w:t> </w:t>
      </w:r>
      <w:r w:rsidRPr="00791488">
        <w:rPr>
          <w:rFonts w:ascii="Arial" w:hAnsi="Arial" w:cs="Arial"/>
          <w:b/>
          <w:bCs/>
        </w:rPr>
        <w:t>Strwiąża</w:t>
      </w:r>
      <w:r w:rsidRPr="00791488">
        <w:rPr>
          <w:rFonts w:ascii="Arial" w:hAnsi="Arial" w:cs="Arial"/>
        </w:rPr>
        <w:t xml:space="preserve">, prognozuje się spadki poziomu wody przy punktowo utrzymujących się przekroczeniach stanów umownych (głównie w zlewni Małej Wisły i w ujściowym odcinku Soły). Jednocześnie stan wody na rzekach może zostać zaburzony pracą urządzeń hydrotechnicznych. </w:t>
      </w:r>
    </w:p>
    <w:p w14:paraId="12B2CE73" w14:textId="77777777" w:rsidR="00353374" w:rsidRPr="00791488" w:rsidRDefault="00353374" w:rsidP="00353374">
      <w:pPr>
        <w:spacing w:after="0" w:line="360" w:lineRule="auto"/>
        <w:rPr>
          <w:rFonts w:ascii="Arial" w:hAnsi="Arial" w:cs="Arial"/>
          <w:b/>
          <w:bCs/>
        </w:rPr>
      </w:pPr>
    </w:p>
    <w:p w14:paraId="23EEDCD3" w14:textId="3E363397" w:rsidR="00F928F9" w:rsidRPr="00791488" w:rsidRDefault="00F928F9" w:rsidP="0082501C">
      <w:pPr>
        <w:spacing w:after="0" w:line="360" w:lineRule="auto"/>
        <w:rPr>
          <w:rFonts w:ascii="Arial" w:hAnsi="Arial" w:cs="Arial"/>
          <w:b/>
          <w:bCs/>
        </w:rPr>
      </w:pPr>
      <w:r w:rsidRPr="00791488">
        <w:rPr>
          <w:rFonts w:ascii="Arial" w:hAnsi="Arial" w:cs="Arial"/>
          <w:b/>
          <w:bCs/>
        </w:rPr>
        <w:t xml:space="preserve">Zlewnie dopływów </w:t>
      </w:r>
      <w:r w:rsidR="00B21C28" w:rsidRPr="00791488">
        <w:rPr>
          <w:rFonts w:ascii="Arial" w:hAnsi="Arial" w:cs="Arial"/>
          <w:b/>
          <w:bCs/>
        </w:rPr>
        <w:t xml:space="preserve">górnej i środkowej </w:t>
      </w:r>
      <w:r w:rsidRPr="00791488">
        <w:rPr>
          <w:rFonts w:ascii="Arial" w:hAnsi="Arial" w:cs="Arial"/>
          <w:b/>
          <w:bCs/>
        </w:rPr>
        <w:t>Odry</w:t>
      </w:r>
      <w:r w:rsidR="00D55627" w:rsidRPr="00791488">
        <w:rPr>
          <w:rFonts w:ascii="Arial" w:hAnsi="Arial" w:cs="Arial"/>
          <w:b/>
          <w:bCs/>
        </w:rPr>
        <w:t xml:space="preserve"> </w:t>
      </w:r>
    </w:p>
    <w:p w14:paraId="19D89C1F" w14:textId="77777777" w:rsidR="00D55627" w:rsidRPr="00791488" w:rsidRDefault="00D55627" w:rsidP="0082501C">
      <w:pPr>
        <w:spacing w:after="0" w:line="360" w:lineRule="auto"/>
        <w:rPr>
          <w:rFonts w:ascii="Arial" w:hAnsi="Arial" w:cs="Arial"/>
          <w:b/>
          <w:bCs/>
        </w:rPr>
      </w:pPr>
    </w:p>
    <w:p w14:paraId="5B299C3D" w14:textId="77777777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</w:rPr>
        <w:t>Stany wody na górnej Odrze będą miały na ogół tendencję spadkową w strefie powyżej stanów alarmowych, w Krzyżanowicach przewidywany jest wzrost stanu wody powyżej stanu alarmowego. </w:t>
      </w:r>
    </w:p>
    <w:p w14:paraId="665BB31A" w14:textId="77777777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  <w:b/>
          <w:bCs/>
        </w:rPr>
        <w:t xml:space="preserve">Na Odrze poniżej Raciborza-Miedoni </w:t>
      </w:r>
      <w:r w:rsidRPr="00791488">
        <w:rPr>
          <w:rFonts w:ascii="Arial" w:hAnsi="Arial" w:cs="Arial"/>
        </w:rPr>
        <w:t>stany wody będą miały przebieg uzależniony od pracy zbiornika Racibórz Dolny. </w:t>
      </w:r>
    </w:p>
    <w:p w14:paraId="66F2D3FF" w14:textId="1F1ADA18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  <w:b/>
          <w:bCs/>
        </w:rPr>
        <w:lastRenderedPageBreak/>
        <w:t xml:space="preserve">Na Odrze środkowej skanalizowanej </w:t>
      </w:r>
      <w:r w:rsidRPr="00791488">
        <w:rPr>
          <w:rFonts w:ascii="Arial" w:hAnsi="Arial" w:cs="Arial"/>
        </w:rPr>
        <w:t>stany wody będą rosły z przekroczeniem stanów alarmowych lub ostrzegawczych w tempie zależnym od pracy zbiornika Racibórz Dolny na</w:t>
      </w:r>
      <w:r>
        <w:rPr>
          <w:rFonts w:ascii="Arial" w:hAnsi="Arial" w:cs="Arial"/>
        </w:rPr>
        <w:t> </w:t>
      </w:r>
      <w:r w:rsidRPr="00791488">
        <w:rPr>
          <w:rFonts w:ascii="Arial" w:hAnsi="Arial" w:cs="Arial"/>
        </w:rPr>
        <w:t>Odrze, Turawa na Małej Panwi i Nysa na Nysie Kłodzkiej.</w:t>
      </w:r>
    </w:p>
    <w:p w14:paraId="0CBBB887" w14:textId="77777777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  <w:b/>
          <w:bCs/>
        </w:rPr>
        <w:t xml:space="preserve">Na Odrze środkowej swobodnie płynącej </w:t>
      </w:r>
      <w:r w:rsidRPr="00791488">
        <w:rPr>
          <w:rFonts w:ascii="Arial" w:hAnsi="Arial" w:cs="Arial"/>
        </w:rPr>
        <w:t>przewiduje się wzrosty stanów wody, w Ścinawie powyżej stanu alarmowego, dalej do przekroczenie stanu alarmowego w Głogowie, a w Nowej Soli, Cigacicach, Nietkowie i Połęcku do przekroczenia stanów ostrzegawczych.  Poniżej ujścia Nysy Łużyckiej stan wody wzrośnie do strefy wody wysokiej z możliwością przekroczenia stanu ostrzegawczego w Białej Górze i Słubicach.</w:t>
      </w:r>
    </w:p>
    <w:p w14:paraId="18A2D32F" w14:textId="77777777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</w:rPr>
        <w:t xml:space="preserve">           </w:t>
      </w:r>
    </w:p>
    <w:p w14:paraId="398C7822" w14:textId="4753BC17" w:rsidR="00791488" w:rsidRPr="00791488" w:rsidRDefault="00791488" w:rsidP="00791488">
      <w:pPr>
        <w:spacing w:after="0" w:line="360" w:lineRule="auto"/>
        <w:rPr>
          <w:rFonts w:ascii="Arial" w:hAnsi="Arial" w:cs="Arial"/>
        </w:rPr>
      </w:pPr>
      <w:r w:rsidRPr="00791488">
        <w:rPr>
          <w:rFonts w:ascii="Arial" w:hAnsi="Arial" w:cs="Arial"/>
        </w:rPr>
        <w:t>W zlewniach dopływów górnej Odry przewiduje się na ogół stabilizację i spadki stanów wody (z możliwością wahań) w strefie wody wysokiej, odcinkami powyżej stanów ostrzegawczych lub alarmowych. W zlewniach górskich i podgórskich lewostronnych dopływów Odry środkowej przewiduje się na ogół spadki stanów wody, a w zlewniach nizinnych przeważnie wzrosty i</w:t>
      </w:r>
      <w:r>
        <w:rPr>
          <w:rFonts w:ascii="Arial" w:hAnsi="Arial" w:cs="Arial"/>
        </w:rPr>
        <w:t> </w:t>
      </w:r>
      <w:r w:rsidRPr="00791488">
        <w:rPr>
          <w:rFonts w:ascii="Arial" w:hAnsi="Arial" w:cs="Arial"/>
        </w:rPr>
        <w:t>wahania, na ogół w strefie wody wysokiej z przekroczeniami stanów umownych</w:t>
      </w:r>
      <w:r w:rsidRPr="00791488">
        <w:rPr>
          <w:rFonts w:ascii="Arial" w:hAnsi="Arial" w:cs="Arial"/>
          <w:b/>
          <w:bCs/>
        </w:rPr>
        <w:t>. W dolnym biegu Bobru, Kwisy, Bystrzycy i Nysy Łużyckiej stany wody będą miały przebieg uzależniony od pracy zbiorników wodnych.</w:t>
      </w:r>
      <w:r w:rsidRPr="00791488">
        <w:rPr>
          <w:rFonts w:ascii="Arial" w:hAnsi="Arial" w:cs="Arial"/>
        </w:rPr>
        <w:t xml:space="preserve"> W zlewniach dopływów prawostronnych Odry środkowej stany wody będą przeważnie wzrastały w strefie wody średniej i wysokiej, odcinkami z przekraczaniem stanów umownych, szczególnie w zlewni Baryczy i Widawy (wzrosty powyżej stanów ostrzegawczych i alarmowych). Na Małej Panwi poniżej zbiornika Turawa przewidywane są spadki stanów wody w strefie wody wysokiej, w związku ze</w:t>
      </w:r>
      <w:r>
        <w:rPr>
          <w:rFonts w:ascii="Arial" w:hAnsi="Arial" w:cs="Arial"/>
        </w:rPr>
        <w:t> </w:t>
      </w:r>
      <w:r w:rsidRPr="00791488">
        <w:rPr>
          <w:rFonts w:ascii="Arial" w:hAnsi="Arial" w:cs="Arial"/>
        </w:rPr>
        <w:t>zmniejszeniem odpływów ze zbiornika Turawa.</w:t>
      </w:r>
    </w:p>
    <w:p w14:paraId="6043E9C6" w14:textId="77777777" w:rsidR="00353374" w:rsidRPr="00791488" w:rsidRDefault="00353374" w:rsidP="00353374">
      <w:pPr>
        <w:spacing w:after="0" w:line="360" w:lineRule="auto"/>
        <w:rPr>
          <w:rFonts w:ascii="Arial" w:hAnsi="Arial" w:cs="Arial"/>
        </w:rPr>
      </w:pPr>
    </w:p>
    <w:p w14:paraId="1A90FA80" w14:textId="4053B763" w:rsidR="00B760CF" w:rsidRPr="00791488" w:rsidRDefault="00F63828" w:rsidP="00180DE7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791488">
        <w:rPr>
          <w:rFonts w:ascii="Arial" w:hAnsi="Arial" w:cs="Arial"/>
          <w:b/>
          <w:bCs/>
          <w:shd w:val="clear" w:color="auto" w:fill="FFFFFF"/>
        </w:rPr>
        <w:t>Opracowano w CBHO</w:t>
      </w:r>
      <w:r w:rsidR="007C497A" w:rsidRPr="00791488">
        <w:rPr>
          <w:rFonts w:ascii="Arial" w:hAnsi="Arial" w:cs="Arial"/>
          <w:b/>
          <w:bCs/>
          <w:shd w:val="clear" w:color="auto" w:fill="FFFFFF"/>
        </w:rPr>
        <w:t xml:space="preserve">: </w:t>
      </w:r>
      <w:r w:rsidR="007C497A" w:rsidRPr="00791488">
        <w:rPr>
          <w:rFonts w:ascii="Arial" w:hAnsi="Arial" w:cs="Arial"/>
          <w:shd w:val="clear" w:color="auto" w:fill="FFFFFF"/>
        </w:rPr>
        <w:t xml:space="preserve">dyżurny hydrolog </w:t>
      </w:r>
      <w:r w:rsidR="00791488" w:rsidRPr="00791488">
        <w:rPr>
          <w:rFonts w:ascii="Arial" w:hAnsi="Arial" w:cs="Arial"/>
          <w:shd w:val="clear" w:color="auto" w:fill="FFFFFF"/>
        </w:rPr>
        <w:t>Michał Sikora-Le, Jan Szymankiewicz</w:t>
      </w:r>
    </w:p>
    <w:p w14:paraId="20E82F76" w14:textId="77777777" w:rsidR="00180DE7" w:rsidRPr="00791488" w:rsidRDefault="00180DE7" w:rsidP="00180DE7">
      <w:pPr>
        <w:spacing w:after="0" w:line="240" w:lineRule="auto"/>
        <w:rPr>
          <w:rFonts w:ascii="Arial" w:hAnsi="Arial" w:cs="Arial"/>
          <w:b/>
          <w:bCs/>
          <w:u w:val="single"/>
          <w:shd w:val="clear" w:color="auto" w:fill="FFFFFF"/>
        </w:rPr>
      </w:pPr>
    </w:p>
    <w:p w14:paraId="4DBC3145" w14:textId="77777777" w:rsidR="00B64281" w:rsidRPr="00791488" w:rsidRDefault="00B64281" w:rsidP="00B64281">
      <w:pPr>
        <w:spacing w:after="0" w:line="240" w:lineRule="auto"/>
        <w:rPr>
          <w:rFonts w:ascii="Arial" w:hAnsi="Arial" w:cs="Arial"/>
          <w:shd w:val="clear" w:color="auto" w:fill="FFFFFF"/>
        </w:rPr>
      </w:pPr>
      <w:r w:rsidRPr="00791488">
        <w:rPr>
          <w:rFonts w:ascii="Arial" w:hAnsi="Arial" w:cs="Arial"/>
          <w:b/>
          <w:bCs/>
          <w:u w:val="single"/>
          <w:shd w:val="clear" w:color="auto" w:fill="FFFFFF"/>
        </w:rPr>
        <w:t>Uwagi:</w:t>
      </w:r>
      <w:r w:rsidRPr="00791488">
        <w:rPr>
          <w:rFonts w:ascii="Arial" w:hAnsi="Arial" w:cs="Arial"/>
          <w:shd w:val="clear" w:color="auto" w:fill="FFFFFF"/>
        </w:rPr>
        <w:t xml:space="preserve"> </w:t>
      </w:r>
    </w:p>
    <w:p w14:paraId="27C44A46" w14:textId="0B12B013" w:rsidR="00870403" w:rsidRPr="00791488" w:rsidRDefault="00870403" w:rsidP="00870403">
      <w:pPr>
        <w:spacing w:after="0" w:line="240" w:lineRule="auto"/>
        <w:rPr>
          <w:rFonts w:ascii="Arial" w:hAnsi="Arial" w:cs="Arial"/>
          <w:i/>
          <w:iCs/>
          <w:shd w:val="clear" w:color="auto" w:fill="FFFFFF"/>
        </w:rPr>
      </w:pPr>
      <w:r w:rsidRPr="00791488">
        <w:rPr>
          <w:rFonts w:ascii="Arial" w:hAnsi="Arial" w:cs="Arial"/>
          <w:i/>
          <w:iCs/>
          <w:shd w:val="clear" w:color="auto" w:fill="FFFFFF"/>
        </w:rPr>
        <w:t xml:space="preserve">Raporty </w:t>
      </w:r>
      <w:r w:rsidR="00791488" w:rsidRPr="00791488">
        <w:rPr>
          <w:rFonts w:ascii="Arial" w:hAnsi="Arial" w:cs="Arial"/>
          <w:i/>
          <w:iCs/>
          <w:shd w:val="clear" w:color="auto" w:fill="FFFFFF"/>
        </w:rPr>
        <w:t>B</w:t>
      </w:r>
      <w:r w:rsidRPr="00791488">
        <w:rPr>
          <w:rFonts w:ascii="Arial" w:hAnsi="Arial" w:cs="Arial"/>
          <w:i/>
          <w:iCs/>
          <w:shd w:val="clear" w:color="auto" w:fill="FFFFFF"/>
        </w:rPr>
        <w:t xml:space="preserve"> i </w:t>
      </w:r>
      <w:r w:rsidR="00791488" w:rsidRPr="00791488">
        <w:rPr>
          <w:rFonts w:ascii="Arial" w:hAnsi="Arial" w:cs="Arial"/>
          <w:i/>
          <w:iCs/>
          <w:shd w:val="clear" w:color="auto" w:fill="FFFFFF"/>
        </w:rPr>
        <w:t>C</w:t>
      </w:r>
      <w:r w:rsidRPr="00791488">
        <w:rPr>
          <w:rFonts w:ascii="Arial" w:hAnsi="Arial" w:cs="Arial"/>
          <w:i/>
          <w:iCs/>
          <w:shd w:val="clear" w:color="auto" w:fill="FFFFFF"/>
        </w:rPr>
        <w:t xml:space="preserve"> zostaną wysłane w przypadku istotnych aktualizacji prognoz/ostrzeżeń. </w:t>
      </w:r>
    </w:p>
    <w:p w14:paraId="3A27E68C" w14:textId="77777777" w:rsidR="00870403" w:rsidRPr="00406A41" w:rsidRDefault="00870403">
      <w:pPr>
        <w:spacing w:after="0" w:line="240" w:lineRule="auto"/>
        <w:rPr>
          <w:rFonts w:ascii="Arial" w:hAnsi="Arial" w:cs="Arial"/>
          <w:i/>
          <w:iCs/>
          <w:color w:val="FF0000"/>
          <w:shd w:val="clear" w:color="auto" w:fill="FFFFFF"/>
        </w:rPr>
      </w:pPr>
    </w:p>
    <w:p w14:paraId="35F09FF6" w14:textId="77777777" w:rsidR="00870403" w:rsidRPr="00406A41" w:rsidRDefault="00870403">
      <w:pPr>
        <w:spacing w:after="0" w:line="240" w:lineRule="auto"/>
        <w:rPr>
          <w:rFonts w:ascii="Arial" w:hAnsi="Arial" w:cs="Arial"/>
          <w:i/>
          <w:iCs/>
          <w:color w:val="FF0000"/>
          <w:shd w:val="clear" w:color="auto" w:fill="FFFFFF"/>
        </w:rPr>
      </w:pPr>
    </w:p>
    <w:sectPr w:rsidR="00870403" w:rsidRPr="00406A41" w:rsidSect="00AB2B3E">
      <w:headerReference w:type="default" r:id="rId16"/>
      <w:pgSz w:w="11906" w:h="16838" w:code="9"/>
      <w:pgMar w:top="2694" w:right="1274" w:bottom="269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D554DA" w14:textId="77777777" w:rsidR="00E4624A" w:rsidRDefault="00E4624A" w:rsidP="00F975BA">
      <w:pPr>
        <w:spacing w:after="0" w:line="240" w:lineRule="auto"/>
      </w:pPr>
      <w:r>
        <w:separator/>
      </w:r>
    </w:p>
  </w:endnote>
  <w:endnote w:type="continuationSeparator" w:id="0">
    <w:p w14:paraId="3CDBFDDA" w14:textId="77777777" w:rsidR="00E4624A" w:rsidRDefault="00E4624A" w:rsidP="00F9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36A81" w14:textId="77777777" w:rsidR="00E4624A" w:rsidRDefault="00E4624A" w:rsidP="00F975BA">
      <w:pPr>
        <w:spacing w:after="0" w:line="240" w:lineRule="auto"/>
      </w:pPr>
      <w:r>
        <w:separator/>
      </w:r>
    </w:p>
  </w:footnote>
  <w:footnote w:type="continuationSeparator" w:id="0">
    <w:p w14:paraId="355678CB" w14:textId="77777777" w:rsidR="00E4624A" w:rsidRDefault="00E4624A" w:rsidP="00F9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179441" w14:textId="77777777" w:rsidR="00F975BA" w:rsidRDefault="00F86BE3" w:rsidP="000064D3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F9D5F6D" wp14:editId="236290B9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7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E3BC2"/>
    <w:multiLevelType w:val="hybridMultilevel"/>
    <w:tmpl w:val="9DE296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41A7"/>
    <w:multiLevelType w:val="hybridMultilevel"/>
    <w:tmpl w:val="74BE21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55B38"/>
    <w:multiLevelType w:val="hybridMultilevel"/>
    <w:tmpl w:val="75769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D771A4"/>
    <w:multiLevelType w:val="hybridMultilevel"/>
    <w:tmpl w:val="677A3DCC"/>
    <w:lvl w:ilvl="0" w:tplc="D570D8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6124D7"/>
    <w:multiLevelType w:val="hybridMultilevel"/>
    <w:tmpl w:val="02C6B8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F21FDF"/>
    <w:multiLevelType w:val="hybridMultilevel"/>
    <w:tmpl w:val="BD6C85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1A6E23"/>
    <w:multiLevelType w:val="hybridMultilevel"/>
    <w:tmpl w:val="E814F9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FE654C8"/>
    <w:multiLevelType w:val="hybridMultilevel"/>
    <w:tmpl w:val="63FC36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EB4C09"/>
    <w:multiLevelType w:val="hybridMultilevel"/>
    <w:tmpl w:val="F75411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D449A6"/>
    <w:multiLevelType w:val="hybridMultilevel"/>
    <w:tmpl w:val="E98897C8"/>
    <w:lvl w:ilvl="0" w:tplc="1826D9AA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>
    <w:nsid w:val="6AC55EFA"/>
    <w:multiLevelType w:val="hybridMultilevel"/>
    <w:tmpl w:val="55448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663AA1"/>
    <w:multiLevelType w:val="hybridMultilevel"/>
    <w:tmpl w:val="08BC81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A40FE"/>
    <w:multiLevelType w:val="hybridMultilevel"/>
    <w:tmpl w:val="1EBA22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3"/>
  </w:num>
  <w:num w:numId="4">
    <w:abstractNumId w:val="8"/>
  </w:num>
  <w:num w:numId="5">
    <w:abstractNumId w:val="11"/>
  </w:num>
  <w:num w:numId="6">
    <w:abstractNumId w:val="4"/>
  </w:num>
  <w:num w:numId="7">
    <w:abstractNumId w:val="6"/>
  </w:num>
  <w:num w:numId="8">
    <w:abstractNumId w:val="12"/>
  </w:num>
  <w:num w:numId="9">
    <w:abstractNumId w:val="10"/>
  </w:num>
  <w:num w:numId="10">
    <w:abstractNumId w:val="0"/>
  </w:num>
  <w:num w:numId="11">
    <w:abstractNumId w:val="5"/>
  </w:num>
  <w:num w:numId="12">
    <w:abstractNumId w:val="1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652"/>
    <w:rsid w:val="00000EE0"/>
    <w:rsid w:val="000010C4"/>
    <w:rsid w:val="0000139B"/>
    <w:rsid w:val="000016D3"/>
    <w:rsid w:val="00001B9F"/>
    <w:rsid w:val="00001C0A"/>
    <w:rsid w:val="00003451"/>
    <w:rsid w:val="00003B95"/>
    <w:rsid w:val="0000459F"/>
    <w:rsid w:val="000064D3"/>
    <w:rsid w:val="00006785"/>
    <w:rsid w:val="00007F88"/>
    <w:rsid w:val="00010556"/>
    <w:rsid w:val="00011F97"/>
    <w:rsid w:val="00012133"/>
    <w:rsid w:val="000122E9"/>
    <w:rsid w:val="00014652"/>
    <w:rsid w:val="0001736D"/>
    <w:rsid w:val="000174E0"/>
    <w:rsid w:val="00017EC3"/>
    <w:rsid w:val="0002007E"/>
    <w:rsid w:val="00020A37"/>
    <w:rsid w:val="00022C41"/>
    <w:rsid w:val="0002397E"/>
    <w:rsid w:val="00023FD5"/>
    <w:rsid w:val="0002432B"/>
    <w:rsid w:val="00024499"/>
    <w:rsid w:val="00024F15"/>
    <w:rsid w:val="0002540F"/>
    <w:rsid w:val="00026260"/>
    <w:rsid w:val="00027273"/>
    <w:rsid w:val="00027602"/>
    <w:rsid w:val="00027EF4"/>
    <w:rsid w:val="0003068C"/>
    <w:rsid w:val="00030CC5"/>
    <w:rsid w:val="000327AA"/>
    <w:rsid w:val="000328E4"/>
    <w:rsid w:val="00033882"/>
    <w:rsid w:val="000367C8"/>
    <w:rsid w:val="00036825"/>
    <w:rsid w:val="000376A9"/>
    <w:rsid w:val="0004004E"/>
    <w:rsid w:val="000404A1"/>
    <w:rsid w:val="00040D76"/>
    <w:rsid w:val="00040F18"/>
    <w:rsid w:val="0004109E"/>
    <w:rsid w:val="00041534"/>
    <w:rsid w:val="000418A3"/>
    <w:rsid w:val="000456A5"/>
    <w:rsid w:val="0004611C"/>
    <w:rsid w:val="0004645F"/>
    <w:rsid w:val="000468F4"/>
    <w:rsid w:val="0004755D"/>
    <w:rsid w:val="00050FEB"/>
    <w:rsid w:val="00052F4C"/>
    <w:rsid w:val="0005336B"/>
    <w:rsid w:val="00054BC6"/>
    <w:rsid w:val="00057090"/>
    <w:rsid w:val="000605F7"/>
    <w:rsid w:val="000628D3"/>
    <w:rsid w:val="00062C69"/>
    <w:rsid w:val="000634DD"/>
    <w:rsid w:val="00063A39"/>
    <w:rsid w:val="00064B53"/>
    <w:rsid w:val="00067377"/>
    <w:rsid w:val="00070151"/>
    <w:rsid w:val="0007127F"/>
    <w:rsid w:val="00072914"/>
    <w:rsid w:val="000730B1"/>
    <w:rsid w:val="00074175"/>
    <w:rsid w:val="00075E28"/>
    <w:rsid w:val="00076B06"/>
    <w:rsid w:val="00077084"/>
    <w:rsid w:val="00077481"/>
    <w:rsid w:val="00080D33"/>
    <w:rsid w:val="000813BC"/>
    <w:rsid w:val="00082B15"/>
    <w:rsid w:val="00082CD1"/>
    <w:rsid w:val="00083B26"/>
    <w:rsid w:val="0008799C"/>
    <w:rsid w:val="000909CF"/>
    <w:rsid w:val="000913E5"/>
    <w:rsid w:val="00092179"/>
    <w:rsid w:val="00093DA2"/>
    <w:rsid w:val="00095A48"/>
    <w:rsid w:val="00096FE3"/>
    <w:rsid w:val="00097B3B"/>
    <w:rsid w:val="000A0E49"/>
    <w:rsid w:val="000A0F66"/>
    <w:rsid w:val="000A1F52"/>
    <w:rsid w:val="000A446B"/>
    <w:rsid w:val="000A6614"/>
    <w:rsid w:val="000A7EDE"/>
    <w:rsid w:val="000B00F0"/>
    <w:rsid w:val="000B0BFE"/>
    <w:rsid w:val="000B0FE8"/>
    <w:rsid w:val="000B1D96"/>
    <w:rsid w:val="000B6341"/>
    <w:rsid w:val="000C1373"/>
    <w:rsid w:val="000C1ACA"/>
    <w:rsid w:val="000C1F80"/>
    <w:rsid w:val="000C20AF"/>
    <w:rsid w:val="000C42DC"/>
    <w:rsid w:val="000C42E4"/>
    <w:rsid w:val="000C485A"/>
    <w:rsid w:val="000C49A5"/>
    <w:rsid w:val="000C56A6"/>
    <w:rsid w:val="000C71C6"/>
    <w:rsid w:val="000C7A3E"/>
    <w:rsid w:val="000D0969"/>
    <w:rsid w:val="000D0F0C"/>
    <w:rsid w:val="000D13E9"/>
    <w:rsid w:val="000D191C"/>
    <w:rsid w:val="000D28A1"/>
    <w:rsid w:val="000D4948"/>
    <w:rsid w:val="000D50C9"/>
    <w:rsid w:val="000D6495"/>
    <w:rsid w:val="000D6AFE"/>
    <w:rsid w:val="000D6FD1"/>
    <w:rsid w:val="000D70A4"/>
    <w:rsid w:val="000D75AB"/>
    <w:rsid w:val="000D7BDA"/>
    <w:rsid w:val="000E0E57"/>
    <w:rsid w:val="000E1272"/>
    <w:rsid w:val="000E15DD"/>
    <w:rsid w:val="000E189A"/>
    <w:rsid w:val="000E2B8F"/>
    <w:rsid w:val="000E339B"/>
    <w:rsid w:val="000E3BDA"/>
    <w:rsid w:val="000E5572"/>
    <w:rsid w:val="000E629F"/>
    <w:rsid w:val="000E6847"/>
    <w:rsid w:val="000F15EA"/>
    <w:rsid w:val="000F2030"/>
    <w:rsid w:val="000F3602"/>
    <w:rsid w:val="000F384E"/>
    <w:rsid w:val="000F3DDA"/>
    <w:rsid w:val="000F3FC9"/>
    <w:rsid w:val="000F5084"/>
    <w:rsid w:val="000F5539"/>
    <w:rsid w:val="000F5FC7"/>
    <w:rsid w:val="000F608B"/>
    <w:rsid w:val="000F7519"/>
    <w:rsid w:val="00100088"/>
    <w:rsid w:val="001009EF"/>
    <w:rsid w:val="00100DAA"/>
    <w:rsid w:val="00101FA5"/>
    <w:rsid w:val="001028E5"/>
    <w:rsid w:val="00103333"/>
    <w:rsid w:val="0010334D"/>
    <w:rsid w:val="0010380F"/>
    <w:rsid w:val="00105A87"/>
    <w:rsid w:val="001069DF"/>
    <w:rsid w:val="0010711B"/>
    <w:rsid w:val="00107535"/>
    <w:rsid w:val="00107787"/>
    <w:rsid w:val="00107C50"/>
    <w:rsid w:val="001106AF"/>
    <w:rsid w:val="001106B0"/>
    <w:rsid w:val="001136F0"/>
    <w:rsid w:val="00113B02"/>
    <w:rsid w:val="00114E17"/>
    <w:rsid w:val="001176CB"/>
    <w:rsid w:val="00117DFC"/>
    <w:rsid w:val="00122021"/>
    <w:rsid w:val="001227F0"/>
    <w:rsid w:val="0012282D"/>
    <w:rsid w:val="00122C03"/>
    <w:rsid w:val="0012374B"/>
    <w:rsid w:val="00123865"/>
    <w:rsid w:val="00124DCF"/>
    <w:rsid w:val="00125046"/>
    <w:rsid w:val="0012580E"/>
    <w:rsid w:val="00125CE3"/>
    <w:rsid w:val="00126968"/>
    <w:rsid w:val="00126A4D"/>
    <w:rsid w:val="001270A2"/>
    <w:rsid w:val="00127C19"/>
    <w:rsid w:val="00131240"/>
    <w:rsid w:val="0013445D"/>
    <w:rsid w:val="001344FD"/>
    <w:rsid w:val="00135B4B"/>
    <w:rsid w:val="0013692B"/>
    <w:rsid w:val="0013735F"/>
    <w:rsid w:val="001374A9"/>
    <w:rsid w:val="00140CE9"/>
    <w:rsid w:val="00141134"/>
    <w:rsid w:val="0014181B"/>
    <w:rsid w:val="00142F86"/>
    <w:rsid w:val="00143030"/>
    <w:rsid w:val="001449EA"/>
    <w:rsid w:val="0014607C"/>
    <w:rsid w:val="0014684E"/>
    <w:rsid w:val="00150F10"/>
    <w:rsid w:val="0015367D"/>
    <w:rsid w:val="00153C54"/>
    <w:rsid w:val="00154688"/>
    <w:rsid w:val="0015560B"/>
    <w:rsid w:val="0016195E"/>
    <w:rsid w:val="00161C69"/>
    <w:rsid w:val="0016381B"/>
    <w:rsid w:val="00163D8E"/>
    <w:rsid w:val="001645E0"/>
    <w:rsid w:val="00164822"/>
    <w:rsid w:val="001654CF"/>
    <w:rsid w:val="00167522"/>
    <w:rsid w:val="0016752D"/>
    <w:rsid w:val="00167912"/>
    <w:rsid w:val="00167AEA"/>
    <w:rsid w:val="0017046E"/>
    <w:rsid w:val="00172BCB"/>
    <w:rsid w:val="00174BCA"/>
    <w:rsid w:val="001766BD"/>
    <w:rsid w:val="00176E38"/>
    <w:rsid w:val="001775F9"/>
    <w:rsid w:val="001807AF"/>
    <w:rsid w:val="00180DE7"/>
    <w:rsid w:val="00180E50"/>
    <w:rsid w:val="001828C3"/>
    <w:rsid w:val="0018309F"/>
    <w:rsid w:val="001834F2"/>
    <w:rsid w:val="00184054"/>
    <w:rsid w:val="00185246"/>
    <w:rsid w:val="00185959"/>
    <w:rsid w:val="0018618C"/>
    <w:rsid w:val="001863A8"/>
    <w:rsid w:val="00187639"/>
    <w:rsid w:val="001877E2"/>
    <w:rsid w:val="0019147F"/>
    <w:rsid w:val="00192132"/>
    <w:rsid w:val="00193E27"/>
    <w:rsid w:val="00196B2C"/>
    <w:rsid w:val="001975F0"/>
    <w:rsid w:val="001A00CD"/>
    <w:rsid w:val="001A3CD9"/>
    <w:rsid w:val="001A46AC"/>
    <w:rsid w:val="001A48F4"/>
    <w:rsid w:val="001A60BE"/>
    <w:rsid w:val="001A643F"/>
    <w:rsid w:val="001B2DA9"/>
    <w:rsid w:val="001B38AA"/>
    <w:rsid w:val="001B48F9"/>
    <w:rsid w:val="001B7440"/>
    <w:rsid w:val="001B76F9"/>
    <w:rsid w:val="001B77C6"/>
    <w:rsid w:val="001B7A3E"/>
    <w:rsid w:val="001C0A50"/>
    <w:rsid w:val="001C132E"/>
    <w:rsid w:val="001C1E61"/>
    <w:rsid w:val="001C48A5"/>
    <w:rsid w:val="001C48E9"/>
    <w:rsid w:val="001C4DC4"/>
    <w:rsid w:val="001C589E"/>
    <w:rsid w:val="001C58E9"/>
    <w:rsid w:val="001C6BBC"/>
    <w:rsid w:val="001C71AD"/>
    <w:rsid w:val="001D055D"/>
    <w:rsid w:val="001D0B46"/>
    <w:rsid w:val="001D1286"/>
    <w:rsid w:val="001D2871"/>
    <w:rsid w:val="001D2B8C"/>
    <w:rsid w:val="001D461A"/>
    <w:rsid w:val="001D4CDB"/>
    <w:rsid w:val="001D564F"/>
    <w:rsid w:val="001D64B1"/>
    <w:rsid w:val="001D6562"/>
    <w:rsid w:val="001E17A4"/>
    <w:rsid w:val="001E19DA"/>
    <w:rsid w:val="001E2968"/>
    <w:rsid w:val="001E3857"/>
    <w:rsid w:val="001E3B31"/>
    <w:rsid w:val="001E4167"/>
    <w:rsid w:val="001E47F6"/>
    <w:rsid w:val="001E4AE5"/>
    <w:rsid w:val="001E4B98"/>
    <w:rsid w:val="001E6AB6"/>
    <w:rsid w:val="001E7462"/>
    <w:rsid w:val="001E7633"/>
    <w:rsid w:val="001F1EF4"/>
    <w:rsid w:val="001F252F"/>
    <w:rsid w:val="001F3885"/>
    <w:rsid w:val="001F3F7C"/>
    <w:rsid w:val="001F3FDD"/>
    <w:rsid w:val="001F5850"/>
    <w:rsid w:val="001F680B"/>
    <w:rsid w:val="001F713D"/>
    <w:rsid w:val="001F7856"/>
    <w:rsid w:val="002009CB"/>
    <w:rsid w:val="00200BC6"/>
    <w:rsid w:val="00200C40"/>
    <w:rsid w:val="00201828"/>
    <w:rsid w:val="002018E5"/>
    <w:rsid w:val="00203711"/>
    <w:rsid w:val="00203E1D"/>
    <w:rsid w:val="0020611D"/>
    <w:rsid w:val="00206AB1"/>
    <w:rsid w:val="00207642"/>
    <w:rsid w:val="00210431"/>
    <w:rsid w:val="002116A6"/>
    <w:rsid w:val="002128F3"/>
    <w:rsid w:val="00213D11"/>
    <w:rsid w:val="00214FB7"/>
    <w:rsid w:val="002154BA"/>
    <w:rsid w:val="002159A7"/>
    <w:rsid w:val="00215E48"/>
    <w:rsid w:val="0021673F"/>
    <w:rsid w:val="00216F69"/>
    <w:rsid w:val="00217A8B"/>
    <w:rsid w:val="002206E3"/>
    <w:rsid w:val="002207F5"/>
    <w:rsid w:val="002236CF"/>
    <w:rsid w:val="002258FB"/>
    <w:rsid w:val="00227990"/>
    <w:rsid w:val="00231854"/>
    <w:rsid w:val="0023215B"/>
    <w:rsid w:val="00232512"/>
    <w:rsid w:val="00233119"/>
    <w:rsid w:val="002331E1"/>
    <w:rsid w:val="002334AC"/>
    <w:rsid w:val="00233848"/>
    <w:rsid w:val="00233BEB"/>
    <w:rsid w:val="00235559"/>
    <w:rsid w:val="00235C73"/>
    <w:rsid w:val="0023649C"/>
    <w:rsid w:val="002366F9"/>
    <w:rsid w:val="0023680E"/>
    <w:rsid w:val="00236D79"/>
    <w:rsid w:val="002375C6"/>
    <w:rsid w:val="002377E0"/>
    <w:rsid w:val="00241557"/>
    <w:rsid w:val="00242A21"/>
    <w:rsid w:val="00245370"/>
    <w:rsid w:val="002458C6"/>
    <w:rsid w:val="00245D73"/>
    <w:rsid w:val="002463DE"/>
    <w:rsid w:val="00247A4A"/>
    <w:rsid w:val="00247D3F"/>
    <w:rsid w:val="00250F7C"/>
    <w:rsid w:val="00252872"/>
    <w:rsid w:val="00252E34"/>
    <w:rsid w:val="00255431"/>
    <w:rsid w:val="00257F5A"/>
    <w:rsid w:val="00260011"/>
    <w:rsid w:val="00260F03"/>
    <w:rsid w:val="00260F05"/>
    <w:rsid w:val="002611E3"/>
    <w:rsid w:val="00262B8C"/>
    <w:rsid w:val="00262D58"/>
    <w:rsid w:val="00263282"/>
    <w:rsid w:val="00263990"/>
    <w:rsid w:val="00263BCE"/>
    <w:rsid w:val="00264B62"/>
    <w:rsid w:val="0026539D"/>
    <w:rsid w:val="002672D3"/>
    <w:rsid w:val="00267475"/>
    <w:rsid w:val="00270D36"/>
    <w:rsid w:val="00270DD5"/>
    <w:rsid w:val="00270EA1"/>
    <w:rsid w:val="002720ED"/>
    <w:rsid w:val="00272218"/>
    <w:rsid w:val="0027356E"/>
    <w:rsid w:val="0027382F"/>
    <w:rsid w:val="00274043"/>
    <w:rsid w:val="002744E4"/>
    <w:rsid w:val="00274A33"/>
    <w:rsid w:val="00276B14"/>
    <w:rsid w:val="00281FEC"/>
    <w:rsid w:val="002821C6"/>
    <w:rsid w:val="00284409"/>
    <w:rsid w:val="002846A5"/>
    <w:rsid w:val="0028473E"/>
    <w:rsid w:val="00284B84"/>
    <w:rsid w:val="0028501B"/>
    <w:rsid w:val="00285728"/>
    <w:rsid w:val="00285EA8"/>
    <w:rsid w:val="002867D8"/>
    <w:rsid w:val="00286A47"/>
    <w:rsid w:val="002874A0"/>
    <w:rsid w:val="00287B6B"/>
    <w:rsid w:val="0029119B"/>
    <w:rsid w:val="002916FC"/>
    <w:rsid w:val="002920E7"/>
    <w:rsid w:val="00292386"/>
    <w:rsid w:val="00294E9A"/>
    <w:rsid w:val="00295C2B"/>
    <w:rsid w:val="002960AF"/>
    <w:rsid w:val="00296EFD"/>
    <w:rsid w:val="00297C07"/>
    <w:rsid w:val="002A0846"/>
    <w:rsid w:val="002A2AE3"/>
    <w:rsid w:val="002A3AA4"/>
    <w:rsid w:val="002A43B4"/>
    <w:rsid w:val="002A58A8"/>
    <w:rsid w:val="002A602A"/>
    <w:rsid w:val="002A6D0D"/>
    <w:rsid w:val="002B1821"/>
    <w:rsid w:val="002B244A"/>
    <w:rsid w:val="002B3BB0"/>
    <w:rsid w:val="002B4405"/>
    <w:rsid w:val="002B5544"/>
    <w:rsid w:val="002B6B78"/>
    <w:rsid w:val="002B6C59"/>
    <w:rsid w:val="002B6C8F"/>
    <w:rsid w:val="002B7AFC"/>
    <w:rsid w:val="002B7CD8"/>
    <w:rsid w:val="002C0D7A"/>
    <w:rsid w:val="002C1155"/>
    <w:rsid w:val="002C17AB"/>
    <w:rsid w:val="002C2BD6"/>
    <w:rsid w:val="002C2EF5"/>
    <w:rsid w:val="002C3D71"/>
    <w:rsid w:val="002C50B8"/>
    <w:rsid w:val="002C5A65"/>
    <w:rsid w:val="002C60DE"/>
    <w:rsid w:val="002D128B"/>
    <w:rsid w:val="002D4A61"/>
    <w:rsid w:val="002D4AFD"/>
    <w:rsid w:val="002D4B66"/>
    <w:rsid w:val="002D5CE9"/>
    <w:rsid w:val="002D75CF"/>
    <w:rsid w:val="002D79FD"/>
    <w:rsid w:val="002E053B"/>
    <w:rsid w:val="002E1AB7"/>
    <w:rsid w:val="002E1C1D"/>
    <w:rsid w:val="002E1EFB"/>
    <w:rsid w:val="002E2072"/>
    <w:rsid w:val="002E252F"/>
    <w:rsid w:val="002E3C24"/>
    <w:rsid w:val="002E4C0E"/>
    <w:rsid w:val="002E55BA"/>
    <w:rsid w:val="002E64B1"/>
    <w:rsid w:val="002F3A4A"/>
    <w:rsid w:val="002F3EE2"/>
    <w:rsid w:val="002F73B1"/>
    <w:rsid w:val="002F7535"/>
    <w:rsid w:val="00300E44"/>
    <w:rsid w:val="0030319E"/>
    <w:rsid w:val="00303C57"/>
    <w:rsid w:val="00303E81"/>
    <w:rsid w:val="003044C2"/>
    <w:rsid w:val="0030458E"/>
    <w:rsid w:val="003102FA"/>
    <w:rsid w:val="00310864"/>
    <w:rsid w:val="0031121F"/>
    <w:rsid w:val="00313F5F"/>
    <w:rsid w:val="00314255"/>
    <w:rsid w:val="0031432D"/>
    <w:rsid w:val="00315268"/>
    <w:rsid w:val="003164BF"/>
    <w:rsid w:val="00316654"/>
    <w:rsid w:val="00316AE1"/>
    <w:rsid w:val="00320221"/>
    <w:rsid w:val="0032022E"/>
    <w:rsid w:val="003202FC"/>
    <w:rsid w:val="00326165"/>
    <w:rsid w:val="003301CE"/>
    <w:rsid w:val="003308CD"/>
    <w:rsid w:val="0033236A"/>
    <w:rsid w:val="00335873"/>
    <w:rsid w:val="00336F70"/>
    <w:rsid w:val="0033738B"/>
    <w:rsid w:val="003400B9"/>
    <w:rsid w:val="00342A07"/>
    <w:rsid w:val="003430C6"/>
    <w:rsid w:val="00344407"/>
    <w:rsid w:val="00344A09"/>
    <w:rsid w:val="00344CE3"/>
    <w:rsid w:val="00344D7E"/>
    <w:rsid w:val="003457A5"/>
    <w:rsid w:val="00345A6C"/>
    <w:rsid w:val="003461E5"/>
    <w:rsid w:val="003465D1"/>
    <w:rsid w:val="0035115D"/>
    <w:rsid w:val="00351721"/>
    <w:rsid w:val="00352834"/>
    <w:rsid w:val="00353374"/>
    <w:rsid w:val="003540C8"/>
    <w:rsid w:val="003556DB"/>
    <w:rsid w:val="00355808"/>
    <w:rsid w:val="00356576"/>
    <w:rsid w:val="003567A4"/>
    <w:rsid w:val="00356A23"/>
    <w:rsid w:val="0036155E"/>
    <w:rsid w:val="0036226D"/>
    <w:rsid w:val="00362F38"/>
    <w:rsid w:val="00364D9D"/>
    <w:rsid w:val="003672D3"/>
    <w:rsid w:val="00367978"/>
    <w:rsid w:val="00367B81"/>
    <w:rsid w:val="0037071F"/>
    <w:rsid w:val="00370D49"/>
    <w:rsid w:val="0037263E"/>
    <w:rsid w:val="00372E34"/>
    <w:rsid w:val="003731BC"/>
    <w:rsid w:val="00374C96"/>
    <w:rsid w:val="003756A4"/>
    <w:rsid w:val="00376BAE"/>
    <w:rsid w:val="00376CC9"/>
    <w:rsid w:val="00376EA5"/>
    <w:rsid w:val="00377645"/>
    <w:rsid w:val="00377C6D"/>
    <w:rsid w:val="00377CEB"/>
    <w:rsid w:val="00377ECA"/>
    <w:rsid w:val="00380238"/>
    <w:rsid w:val="00380C3D"/>
    <w:rsid w:val="0038219B"/>
    <w:rsid w:val="00382A71"/>
    <w:rsid w:val="00382B68"/>
    <w:rsid w:val="00382B8C"/>
    <w:rsid w:val="00384003"/>
    <w:rsid w:val="00385A76"/>
    <w:rsid w:val="00385B9C"/>
    <w:rsid w:val="00385BB0"/>
    <w:rsid w:val="0038666F"/>
    <w:rsid w:val="003875A3"/>
    <w:rsid w:val="00387B6E"/>
    <w:rsid w:val="00391441"/>
    <w:rsid w:val="0039147F"/>
    <w:rsid w:val="0039195D"/>
    <w:rsid w:val="00391B5F"/>
    <w:rsid w:val="00393EBA"/>
    <w:rsid w:val="00395A0D"/>
    <w:rsid w:val="003960C9"/>
    <w:rsid w:val="003A1520"/>
    <w:rsid w:val="003A1C80"/>
    <w:rsid w:val="003A32CE"/>
    <w:rsid w:val="003A44A5"/>
    <w:rsid w:val="003A47D8"/>
    <w:rsid w:val="003A48CE"/>
    <w:rsid w:val="003A495D"/>
    <w:rsid w:val="003A52C0"/>
    <w:rsid w:val="003A5CE8"/>
    <w:rsid w:val="003A5F5B"/>
    <w:rsid w:val="003A6927"/>
    <w:rsid w:val="003A6DA3"/>
    <w:rsid w:val="003B175E"/>
    <w:rsid w:val="003B194F"/>
    <w:rsid w:val="003B27FA"/>
    <w:rsid w:val="003B375A"/>
    <w:rsid w:val="003B3D67"/>
    <w:rsid w:val="003B492B"/>
    <w:rsid w:val="003B5360"/>
    <w:rsid w:val="003B61C0"/>
    <w:rsid w:val="003B694E"/>
    <w:rsid w:val="003B6EE0"/>
    <w:rsid w:val="003B712E"/>
    <w:rsid w:val="003B7C60"/>
    <w:rsid w:val="003C11F6"/>
    <w:rsid w:val="003C1560"/>
    <w:rsid w:val="003C1C81"/>
    <w:rsid w:val="003C3367"/>
    <w:rsid w:val="003C4AAF"/>
    <w:rsid w:val="003C5181"/>
    <w:rsid w:val="003C56F2"/>
    <w:rsid w:val="003C6C9A"/>
    <w:rsid w:val="003C738C"/>
    <w:rsid w:val="003D0721"/>
    <w:rsid w:val="003D3422"/>
    <w:rsid w:val="003D46F0"/>
    <w:rsid w:val="003D5062"/>
    <w:rsid w:val="003D578E"/>
    <w:rsid w:val="003D5DCA"/>
    <w:rsid w:val="003D6859"/>
    <w:rsid w:val="003D7927"/>
    <w:rsid w:val="003E193C"/>
    <w:rsid w:val="003E2FAC"/>
    <w:rsid w:val="003E3011"/>
    <w:rsid w:val="003E4055"/>
    <w:rsid w:val="003E4607"/>
    <w:rsid w:val="003E4A97"/>
    <w:rsid w:val="003E4FDB"/>
    <w:rsid w:val="003E5268"/>
    <w:rsid w:val="003E6745"/>
    <w:rsid w:val="003E760D"/>
    <w:rsid w:val="003E78C3"/>
    <w:rsid w:val="003F1886"/>
    <w:rsid w:val="003F3471"/>
    <w:rsid w:val="003F3DE3"/>
    <w:rsid w:val="003F49EA"/>
    <w:rsid w:val="003F6C0C"/>
    <w:rsid w:val="004004CB"/>
    <w:rsid w:val="004007EF"/>
    <w:rsid w:val="00401031"/>
    <w:rsid w:val="00403115"/>
    <w:rsid w:val="00403C88"/>
    <w:rsid w:val="0040427D"/>
    <w:rsid w:val="00404844"/>
    <w:rsid w:val="004050AA"/>
    <w:rsid w:val="00406A41"/>
    <w:rsid w:val="00407450"/>
    <w:rsid w:val="00407CE5"/>
    <w:rsid w:val="00410109"/>
    <w:rsid w:val="00410208"/>
    <w:rsid w:val="00410EF6"/>
    <w:rsid w:val="00410FC7"/>
    <w:rsid w:val="004115D4"/>
    <w:rsid w:val="00414003"/>
    <w:rsid w:val="00415CEC"/>
    <w:rsid w:val="0042011C"/>
    <w:rsid w:val="004209C8"/>
    <w:rsid w:val="004236F3"/>
    <w:rsid w:val="00423BE9"/>
    <w:rsid w:val="00424A7B"/>
    <w:rsid w:val="00425A3B"/>
    <w:rsid w:val="004260E0"/>
    <w:rsid w:val="004268F6"/>
    <w:rsid w:val="00427DAE"/>
    <w:rsid w:val="00427DD2"/>
    <w:rsid w:val="00431CA8"/>
    <w:rsid w:val="00434787"/>
    <w:rsid w:val="00434945"/>
    <w:rsid w:val="00434CD8"/>
    <w:rsid w:val="0043693D"/>
    <w:rsid w:val="00436EB9"/>
    <w:rsid w:val="00442408"/>
    <w:rsid w:val="00443845"/>
    <w:rsid w:val="00444480"/>
    <w:rsid w:val="00445C2E"/>
    <w:rsid w:val="00446729"/>
    <w:rsid w:val="00446C60"/>
    <w:rsid w:val="004471F2"/>
    <w:rsid w:val="00452253"/>
    <w:rsid w:val="00452844"/>
    <w:rsid w:val="00452878"/>
    <w:rsid w:val="00454CB2"/>
    <w:rsid w:val="00454ED4"/>
    <w:rsid w:val="004560DC"/>
    <w:rsid w:val="004570E2"/>
    <w:rsid w:val="00457424"/>
    <w:rsid w:val="00461009"/>
    <w:rsid w:val="004618D2"/>
    <w:rsid w:val="00462FCE"/>
    <w:rsid w:val="00464183"/>
    <w:rsid w:val="00464E0C"/>
    <w:rsid w:val="00466455"/>
    <w:rsid w:val="004701AE"/>
    <w:rsid w:val="00470B71"/>
    <w:rsid w:val="00470D12"/>
    <w:rsid w:val="00471CDC"/>
    <w:rsid w:val="004729D3"/>
    <w:rsid w:val="004730D6"/>
    <w:rsid w:val="0047353D"/>
    <w:rsid w:val="00473550"/>
    <w:rsid w:val="004754C8"/>
    <w:rsid w:val="00476007"/>
    <w:rsid w:val="0048074B"/>
    <w:rsid w:val="004825D1"/>
    <w:rsid w:val="004879E2"/>
    <w:rsid w:val="004915AF"/>
    <w:rsid w:val="004916F7"/>
    <w:rsid w:val="00491CA7"/>
    <w:rsid w:val="00492B02"/>
    <w:rsid w:val="004960D0"/>
    <w:rsid w:val="004967A9"/>
    <w:rsid w:val="0049705B"/>
    <w:rsid w:val="00497370"/>
    <w:rsid w:val="004A21E9"/>
    <w:rsid w:val="004A224B"/>
    <w:rsid w:val="004A24F8"/>
    <w:rsid w:val="004A3114"/>
    <w:rsid w:val="004A33A9"/>
    <w:rsid w:val="004A3890"/>
    <w:rsid w:val="004A4064"/>
    <w:rsid w:val="004A48E4"/>
    <w:rsid w:val="004A5369"/>
    <w:rsid w:val="004A5794"/>
    <w:rsid w:val="004A5A5E"/>
    <w:rsid w:val="004A6B3A"/>
    <w:rsid w:val="004A737B"/>
    <w:rsid w:val="004A79B8"/>
    <w:rsid w:val="004B0930"/>
    <w:rsid w:val="004B11A4"/>
    <w:rsid w:val="004B13FA"/>
    <w:rsid w:val="004B1948"/>
    <w:rsid w:val="004B251A"/>
    <w:rsid w:val="004B3017"/>
    <w:rsid w:val="004B4427"/>
    <w:rsid w:val="004B4878"/>
    <w:rsid w:val="004B4A7C"/>
    <w:rsid w:val="004B5199"/>
    <w:rsid w:val="004B5BD7"/>
    <w:rsid w:val="004B62B9"/>
    <w:rsid w:val="004B6514"/>
    <w:rsid w:val="004B6835"/>
    <w:rsid w:val="004B74BD"/>
    <w:rsid w:val="004B7D54"/>
    <w:rsid w:val="004B7DC3"/>
    <w:rsid w:val="004C352F"/>
    <w:rsid w:val="004C38ED"/>
    <w:rsid w:val="004C55F3"/>
    <w:rsid w:val="004C61C0"/>
    <w:rsid w:val="004C7543"/>
    <w:rsid w:val="004D0B9A"/>
    <w:rsid w:val="004D1172"/>
    <w:rsid w:val="004D1288"/>
    <w:rsid w:val="004D12A0"/>
    <w:rsid w:val="004D1497"/>
    <w:rsid w:val="004D208F"/>
    <w:rsid w:val="004D31B4"/>
    <w:rsid w:val="004D3C06"/>
    <w:rsid w:val="004D4414"/>
    <w:rsid w:val="004D4855"/>
    <w:rsid w:val="004D5324"/>
    <w:rsid w:val="004D594F"/>
    <w:rsid w:val="004D5EFF"/>
    <w:rsid w:val="004D62E9"/>
    <w:rsid w:val="004D6B3E"/>
    <w:rsid w:val="004D75AE"/>
    <w:rsid w:val="004E0498"/>
    <w:rsid w:val="004E17FC"/>
    <w:rsid w:val="004E28B0"/>
    <w:rsid w:val="004E2AE5"/>
    <w:rsid w:val="004E4367"/>
    <w:rsid w:val="004E7489"/>
    <w:rsid w:val="004E7725"/>
    <w:rsid w:val="004F1181"/>
    <w:rsid w:val="004F1687"/>
    <w:rsid w:val="004F1988"/>
    <w:rsid w:val="004F1F89"/>
    <w:rsid w:val="004F302F"/>
    <w:rsid w:val="004F556B"/>
    <w:rsid w:val="004F6801"/>
    <w:rsid w:val="004F74E9"/>
    <w:rsid w:val="004F7547"/>
    <w:rsid w:val="004F7B76"/>
    <w:rsid w:val="00500751"/>
    <w:rsid w:val="00500C60"/>
    <w:rsid w:val="00501B20"/>
    <w:rsid w:val="00502442"/>
    <w:rsid w:val="00504AD7"/>
    <w:rsid w:val="00506BCA"/>
    <w:rsid w:val="00507CE2"/>
    <w:rsid w:val="00510FBD"/>
    <w:rsid w:val="00511734"/>
    <w:rsid w:val="00511F7B"/>
    <w:rsid w:val="00512A12"/>
    <w:rsid w:val="00513344"/>
    <w:rsid w:val="0051446F"/>
    <w:rsid w:val="00515D06"/>
    <w:rsid w:val="00520B88"/>
    <w:rsid w:val="00521C37"/>
    <w:rsid w:val="0052679D"/>
    <w:rsid w:val="00527107"/>
    <w:rsid w:val="00534C36"/>
    <w:rsid w:val="005365F5"/>
    <w:rsid w:val="00536A7F"/>
    <w:rsid w:val="00536FCC"/>
    <w:rsid w:val="005402D5"/>
    <w:rsid w:val="00542585"/>
    <w:rsid w:val="00543BAD"/>
    <w:rsid w:val="005445FE"/>
    <w:rsid w:val="00544E34"/>
    <w:rsid w:val="00544F4D"/>
    <w:rsid w:val="00545341"/>
    <w:rsid w:val="0054667B"/>
    <w:rsid w:val="005466C0"/>
    <w:rsid w:val="005506C8"/>
    <w:rsid w:val="0055100F"/>
    <w:rsid w:val="00551269"/>
    <w:rsid w:val="005512BF"/>
    <w:rsid w:val="00553503"/>
    <w:rsid w:val="00553740"/>
    <w:rsid w:val="0055571F"/>
    <w:rsid w:val="005562D3"/>
    <w:rsid w:val="0055687A"/>
    <w:rsid w:val="005607B0"/>
    <w:rsid w:val="005609C6"/>
    <w:rsid w:val="0056101E"/>
    <w:rsid w:val="005626B9"/>
    <w:rsid w:val="0056453A"/>
    <w:rsid w:val="00566BE0"/>
    <w:rsid w:val="00570426"/>
    <w:rsid w:val="00570B2C"/>
    <w:rsid w:val="00572D17"/>
    <w:rsid w:val="005773CA"/>
    <w:rsid w:val="00582307"/>
    <w:rsid w:val="005825EE"/>
    <w:rsid w:val="005840E2"/>
    <w:rsid w:val="00585D40"/>
    <w:rsid w:val="0058683C"/>
    <w:rsid w:val="00586884"/>
    <w:rsid w:val="00587603"/>
    <w:rsid w:val="00590319"/>
    <w:rsid w:val="00590B80"/>
    <w:rsid w:val="00591282"/>
    <w:rsid w:val="0059157D"/>
    <w:rsid w:val="0059321F"/>
    <w:rsid w:val="0059350F"/>
    <w:rsid w:val="00596DBD"/>
    <w:rsid w:val="00597654"/>
    <w:rsid w:val="00597B35"/>
    <w:rsid w:val="005A0F86"/>
    <w:rsid w:val="005A4842"/>
    <w:rsid w:val="005A4F0F"/>
    <w:rsid w:val="005A5B18"/>
    <w:rsid w:val="005A6379"/>
    <w:rsid w:val="005A76B7"/>
    <w:rsid w:val="005A795A"/>
    <w:rsid w:val="005B0650"/>
    <w:rsid w:val="005B255E"/>
    <w:rsid w:val="005B2F14"/>
    <w:rsid w:val="005B5512"/>
    <w:rsid w:val="005B64AB"/>
    <w:rsid w:val="005B659D"/>
    <w:rsid w:val="005B777F"/>
    <w:rsid w:val="005C1DD5"/>
    <w:rsid w:val="005C236E"/>
    <w:rsid w:val="005D0F32"/>
    <w:rsid w:val="005D197A"/>
    <w:rsid w:val="005D1C52"/>
    <w:rsid w:val="005D252C"/>
    <w:rsid w:val="005D2A5D"/>
    <w:rsid w:val="005D3B02"/>
    <w:rsid w:val="005D5ADE"/>
    <w:rsid w:val="005D5FD5"/>
    <w:rsid w:val="005D67B3"/>
    <w:rsid w:val="005D77E1"/>
    <w:rsid w:val="005E11D2"/>
    <w:rsid w:val="005E3F60"/>
    <w:rsid w:val="005E4529"/>
    <w:rsid w:val="005E4ADC"/>
    <w:rsid w:val="005E4DA8"/>
    <w:rsid w:val="005E52C2"/>
    <w:rsid w:val="005E5C1E"/>
    <w:rsid w:val="005E5FA9"/>
    <w:rsid w:val="005E77FC"/>
    <w:rsid w:val="005F00F5"/>
    <w:rsid w:val="005F08DE"/>
    <w:rsid w:val="005F2764"/>
    <w:rsid w:val="005F682F"/>
    <w:rsid w:val="005F75D7"/>
    <w:rsid w:val="005F7601"/>
    <w:rsid w:val="00600715"/>
    <w:rsid w:val="006010AB"/>
    <w:rsid w:val="006024F5"/>
    <w:rsid w:val="0060353E"/>
    <w:rsid w:val="006040C8"/>
    <w:rsid w:val="006046A9"/>
    <w:rsid w:val="006056F7"/>
    <w:rsid w:val="0060585D"/>
    <w:rsid w:val="006058FC"/>
    <w:rsid w:val="00606CAA"/>
    <w:rsid w:val="00606EBB"/>
    <w:rsid w:val="00607654"/>
    <w:rsid w:val="00607D6E"/>
    <w:rsid w:val="00610A41"/>
    <w:rsid w:val="00610FC0"/>
    <w:rsid w:val="006119ED"/>
    <w:rsid w:val="006141AC"/>
    <w:rsid w:val="00614C8E"/>
    <w:rsid w:val="00615E68"/>
    <w:rsid w:val="006176CD"/>
    <w:rsid w:val="0061788E"/>
    <w:rsid w:val="00617E7D"/>
    <w:rsid w:val="006209DF"/>
    <w:rsid w:val="00621CB9"/>
    <w:rsid w:val="00621F93"/>
    <w:rsid w:val="00622FC2"/>
    <w:rsid w:val="00623560"/>
    <w:rsid w:val="0062392D"/>
    <w:rsid w:val="00624B73"/>
    <w:rsid w:val="00626991"/>
    <w:rsid w:val="00631D4D"/>
    <w:rsid w:val="0063228F"/>
    <w:rsid w:val="00633B01"/>
    <w:rsid w:val="00633DA7"/>
    <w:rsid w:val="00633DC6"/>
    <w:rsid w:val="006360EB"/>
    <w:rsid w:val="0063672D"/>
    <w:rsid w:val="0063751B"/>
    <w:rsid w:val="00637B55"/>
    <w:rsid w:val="00637C09"/>
    <w:rsid w:val="0064046E"/>
    <w:rsid w:val="006408EB"/>
    <w:rsid w:val="00640969"/>
    <w:rsid w:val="00640C84"/>
    <w:rsid w:val="0064117B"/>
    <w:rsid w:val="0064132E"/>
    <w:rsid w:val="006430C4"/>
    <w:rsid w:val="0064455F"/>
    <w:rsid w:val="006449BE"/>
    <w:rsid w:val="006452AA"/>
    <w:rsid w:val="0064605B"/>
    <w:rsid w:val="00646E1E"/>
    <w:rsid w:val="006471BB"/>
    <w:rsid w:val="006505D5"/>
    <w:rsid w:val="006516A6"/>
    <w:rsid w:val="006516E1"/>
    <w:rsid w:val="00653380"/>
    <w:rsid w:val="00654449"/>
    <w:rsid w:val="00654FFA"/>
    <w:rsid w:val="0066015F"/>
    <w:rsid w:val="00660937"/>
    <w:rsid w:val="00661732"/>
    <w:rsid w:val="00661C00"/>
    <w:rsid w:val="00662261"/>
    <w:rsid w:val="00662600"/>
    <w:rsid w:val="00662677"/>
    <w:rsid w:val="00662F86"/>
    <w:rsid w:val="00663474"/>
    <w:rsid w:val="00664510"/>
    <w:rsid w:val="00664EBC"/>
    <w:rsid w:val="00665870"/>
    <w:rsid w:val="00665ACF"/>
    <w:rsid w:val="00665CB3"/>
    <w:rsid w:val="00666172"/>
    <w:rsid w:val="00667068"/>
    <w:rsid w:val="006703D7"/>
    <w:rsid w:val="006742E9"/>
    <w:rsid w:val="006749EF"/>
    <w:rsid w:val="00675885"/>
    <w:rsid w:val="00675A7B"/>
    <w:rsid w:val="00676B40"/>
    <w:rsid w:val="00677C91"/>
    <w:rsid w:val="006800DB"/>
    <w:rsid w:val="0068193E"/>
    <w:rsid w:val="00682C3C"/>
    <w:rsid w:val="00682D76"/>
    <w:rsid w:val="00684522"/>
    <w:rsid w:val="00684DCF"/>
    <w:rsid w:val="00685A30"/>
    <w:rsid w:val="00690002"/>
    <w:rsid w:val="00690ED0"/>
    <w:rsid w:val="006913E3"/>
    <w:rsid w:val="006916A2"/>
    <w:rsid w:val="00691935"/>
    <w:rsid w:val="00692198"/>
    <w:rsid w:val="006927A2"/>
    <w:rsid w:val="006935CC"/>
    <w:rsid w:val="00694A1A"/>
    <w:rsid w:val="00694C5B"/>
    <w:rsid w:val="00695223"/>
    <w:rsid w:val="00696055"/>
    <w:rsid w:val="0069641F"/>
    <w:rsid w:val="006967C4"/>
    <w:rsid w:val="006A0388"/>
    <w:rsid w:val="006A109A"/>
    <w:rsid w:val="006A1448"/>
    <w:rsid w:val="006A1A22"/>
    <w:rsid w:val="006A1EBD"/>
    <w:rsid w:val="006A2DCD"/>
    <w:rsid w:val="006A312F"/>
    <w:rsid w:val="006A3204"/>
    <w:rsid w:val="006A5D43"/>
    <w:rsid w:val="006A6763"/>
    <w:rsid w:val="006A7144"/>
    <w:rsid w:val="006B0207"/>
    <w:rsid w:val="006B1A0F"/>
    <w:rsid w:val="006B2847"/>
    <w:rsid w:val="006B3647"/>
    <w:rsid w:val="006B4400"/>
    <w:rsid w:val="006B4E88"/>
    <w:rsid w:val="006C0357"/>
    <w:rsid w:val="006C04EC"/>
    <w:rsid w:val="006C21A7"/>
    <w:rsid w:val="006C26FD"/>
    <w:rsid w:val="006C341C"/>
    <w:rsid w:val="006C3458"/>
    <w:rsid w:val="006C4CA7"/>
    <w:rsid w:val="006C4E87"/>
    <w:rsid w:val="006C515E"/>
    <w:rsid w:val="006C698B"/>
    <w:rsid w:val="006D01DC"/>
    <w:rsid w:val="006D0E58"/>
    <w:rsid w:val="006D1AF7"/>
    <w:rsid w:val="006D2AAE"/>
    <w:rsid w:val="006D2B1C"/>
    <w:rsid w:val="006D41D9"/>
    <w:rsid w:val="006D4E01"/>
    <w:rsid w:val="006D55F4"/>
    <w:rsid w:val="006D6ABE"/>
    <w:rsid w:val="006D6D9C"/>
    <w:rsid w:val="006D71C9"/>
    <w:rsid w:val="006D75F0"/>
    <w:rsid w:val="006E07E9"/>
    <w:rsid w:val="006E0997"/>
    <w:rsid w:val="006E2678"/>
    <w:rsid w:val="006E2B2A"/>
    <w:rsid w:val="006E2DAD"/>
    <w:rsid w:val="006E2FB3"/>
    <w:rsid w:val="006E4939"/>
    <w:rsid w:val="006E4D09"/>
    <w:rsid w:val="006E7A79"/>
    <w:rsid w:val="006F05E3"/>
    <w:rsid w:val="006F18C2"/>
    <w:rsid w:val="006F31EA"/>
    <w:rsid w:val="006F38B2"/>
    <w:rsid w:val="006F445F"/>
    <w:rsid w:val="006F5423"/>
    <w:rsid w:val="006F5C44"/>
    <w:rsid w:val="006F6B92"/>
    <w:rsid w:val="00700B94"/>
    <w:rsid w:val="00701A95"/>
    <w:rsid w:val="00701AA2"/>
    <w:rsid w:val="00701E82"/>
    <w:rsid w:val="00702DE1"/>
    <w:rsid w:val="00705AA9"/>
    <w:rsid w:val="00705C1A"/>
    <w:rsid w:val="0070663B"/>
    <w:rsid w:val="00706A60"/>
    <w:rsid w:val="00710308"/>
    <w:rsid w:val="00710CD7"/>
    <w:rsid w:val="00711128"/>
    <w:rsid w:val="00712025"/>
    <w:rsid w:val="0071251C"/>
    <w:rsid w:val="007134A8"/>
    <w:rsid w:val="00715142"/>
    <w:rsid w:val="00717151"/>
    <w:rsid w:val="00720996"/>
    <w:rsid w:val="00721BAA"/>
    <w:rsid w:val="00721CED"/>
    <w:rsid w:val="00723733"/>
    <w:rsid w:val="00723DE0"/>
    <w:rsid w:val="00725422"/>
    <w:rsid w:val="00725C33"/>
    <w:rsid w:val="00725F6E"/>
    <w:rsid w:val="00726183"/>
    <w:rsid w:val="007268D5"/>
    <w:rsid w:val="0072695D"/>
    <w:rsid w:val="00726B9A"/>
    <w:rsid w:val="00726F9A"/>
    <w:rsid w:val="00730CF7"/>
    <w:rsid w:val="007313BF"/>
    <w:rsid w:val="00731612"/>
    <w:rsid w:val="00735C37"/>
    <w:rsid w:val="0073625A"/>
    <w:rsid w:val="00737451"/>
    <w:rsid w:val="00741D91"/>
    <w:rsid w:val="007420C9"/>
    <w:rsid w:val="00743B7D"/>
    <w:rsid w:val="00745567"/>
    <w:rsid w:val="007458C6"/>
    <w:rsid w:val="00746BFB"/>
    <w:rsid w:val="00746C1E"/>
    <w:rsid w:val="00747729"/>
    <w:rsid w:val="00747805"/>
    <w:rsid w:val="00747807"/>
    <w:rsid w:val="00750278"/>
    <w:rsid w:val="0075211D"/>
    <w:rsid w:val="007531E7"/>
    <w:rsid w:val="00755575"/>
    <w:rsid w:val="00755647"/>
    <w:rsid w:val="007556BE"/>
    <w:rsid w:val="00755871"/>
    <w:rsid w:val="00755CA2"/>
    <w:rsid w:val="0075610F"/>
    <w:rsid w:val="007561F8"/>
    <w:rsid w:val="007572CA"/>
    <w:rsid w:val="00757B2C"/>
    <w:rsid w:val="007639E2"/>
    <w:rsid w:val="00764CF7"/>
    <w:rsid w:val="007669D1"/>
    <w:rsid w:val="00766C3C"/>
    <w:rsid w:val="007670C6"/>
    <w:rsid w:val="007678F0"/>
    <w:rsid w:val="00773416"/>
    <w:rsid w:val="00773B41"/>
    <w:rsid w:val="00773D2E"/>
    <w:rsid w:val="00774632"/>
    <w:rsid w:val="007767FA"/>
    <w:rsid w:val="0078291A"/>
    <w:rsid w:val="00782ED1"/>
    <w:rsid w:val="00782FDC"/>
    <w:rsid w:val="00783159"/>
    <w:rsid w:val="0078457D"/>
    <w:rsid w:val="00785893"/>
    <w:rsid w:val="007858FC"/>
    <w:rsid w:val="00787B5C"/>
    <w:rsid w:val="00787E11"/>
    <w:rsid w:val="00787F80"/>
    <w:rsid w:val="00790D9D"/>
    <w:rsid w:val="00790F14"/>
    <w:rsid w:val="00791256"/>
    <w:rsid w:val="00791488"/>
    <w:rsid w:val="00791B7E"/>
    <w:rsid w:val="00791CFA"/>
    <w:rsid w:val="00791DB6"/>
    <w:rsid w:val="00794610"/>
    <w:rsid w:val="0079725C"/>
    <w:rsid w:val="007A0A4F"/>
    <w:rsid w:val="007A0A74"/>
    <w:rsid w:val="007A0B9A"/>
    <w:rsid w:val="007A0F2A"/>
    <w:rsid w:val="007A17D9"/>
    <w:rsid w:val="007A1866"/>
    <w:rsid w:val="007A2E9F"/>
    <w:rsid w:val="007A3C9A"/>
    <w:rsid w:val="007A4517"/>
    <w:rsid w:val="007A4C52"/>
    <w:rsid w:val="007A4EB2"/>
    <w:rsid w:val="007A7B12"/>
    <w:rsid w:val="007B0749"/>
    <w:rsid w:val="007B0C70"/>
    <w:rsid w:val="007B1C87"/>
    <w:rsid w:val="007B3BAA"/>
    <w:rsid w:val="007B5C33"/>
    <w:rsid w:val="007B6567"/>
    <w:rsid w:val="007B6E3D"/>
    <w:rsid w:val="007B7332"/>
    <w:rsid w:val="007B7BC2"/>
    <w:rsid w:val="007C0527"/>
    <w:rsid w:val="007C17B6"/>
    <w:rsid w:val="007C1A49"/>
    <w:rsid w:val="007C1BB5"/>
    <w:rsid w:val="007C3083"/>
    <w:rsid w:val="007C3609"/>
    <w:rsid w:val="007C3C0B"/>
    <w:rsid w:val="007C3DFA"/>
    <w:rsid w:val="007C46FC"/>
    <w:rsid w:val="007C497A"/>
    <w:rsid w:val="007C5142"/>
    <w:rsid w:val="007C5502"/>
    <w:rsid w:val="007C5B0A"/>
    <w:rsid w:val="007C5B42"/>
    <w:rsid w:val="007C5FB2"/>
    <w:rsid w:val="007C6321"/>
    <w:rsid w:val="007C686E"/>
    <w:rsid w:val="007C697C"/>
    <w:rsid w:val="007C726B"/>
    <w:rsid w:val="007D0E71"/>
    <w:rsid w:val="007D24F6"/>
    <w:rsid w:val="007D3F47"/>
    <w:rsid w:val="007D4C0A"/>
    <w:rsid w:val="007D4C6A"/>
    <w:rsid w:val="007D5473"/>
    <w:rsid w:val="007D556B"/>
    <w:rsid w:val="007D5570"/>
    <w:rsid w:val="007D68AF"/>
    <w:rsid w:val="007D7852"/>
    <w:rsid w:val="007D7B33"/>
    <w:rsid w:val="007E00A4"/>
    <w:rsid w:val="007E01D3"/>
    <w:rsid w:val="007E0E9D"/>
    <w:rsid w:val="007E2118"/>
    <w:rsid w:val="007E25CD"/>
    <w:rsid w:val="007E2700"/>
    <w:rsid w:val="007E2DDE"/>
    <w:rsid w:val="007E2FE8"/>
    <w:rsid w:val="007E30FB"/>
    <w:rsid w:val="007E3A87"/>
    <w:rsid w:val="007E3DB5"/>
    <w:rsid w:val="007E4F9D"/>
    <w:rsid w:val="007E4FC0"/>
    <w:rsid w:val="007E65F7"/>
    <w:rsid w:val="007F015E"/>
    <w:rsid w:val="007F0237"/>
    <w:rsid w:val="007F0438"/>
    <w:rsid w:val="007F1F4F"/>
    <w:rsid w:val="007F1F6D"/>
    <w:rsid w:val="007F62CA"/>
    <w:rsid w:val="007F66D0"/>
    <w:rsid w:val="007F7346"/>
    <w:rsid w:val="007F7D24"/>
    <w:rsid w:val="00800174"/>
    <w:rsid w:val="00800DD7"/>
    <w:rsid w:val="0080204A"/>
    <w:rsid w:val="00804AEC"/>
    <w:rsid w:val="00805480"/>
    <w:rsid w:val="0080647B"/>
    <w:rsid w:val="00807705"/>
    <w:rsid w:val="0081005D"/>
    <w:rsid w:val="008103A9"/>
    <w:rsid w:val="00812641"/>
    <w:rsid w:val="008126B0"/>
    <w:rsid w:val="008126F5"/>
    <w:rsid w:val="0081346B"/>
    <w:rsid w:val="0081365E"/>
    <w:rsid w:val="00815307"/>
    <w:rsid w:val="008158CE"/>
    <w:rsid w:val="0081678C"/>
    <w:rsid w:val="00817CA7"/>
    <w:rsid w:val="008206CF"/>
    <w:rsid w:val="00823984"/>
    <w:rsid w:val="00824E4E"/>
    <w:rsid w:val="0082501C"/>
    <w:rsid w:val="00826079"/>
    <w:rsid w:val="008268B4"/>
    <w:rsid w:val="008303DC"/>
    <w:rsid w:val="008320A7"/>
    <w:rsid w:val="008324B4"/>
    <w:rsid w:val="0083259C"/>
    <w:rsid w:val="0083328B"/>
    <w:rsid w:val="008343F3"/>
    <w:rsid w:val="0083792D"/>
    <w:rsid w:val="00837F3D"/>
    <w:rsid w:val="00840DB7"/>
    <w:rsid w:val="0084230A"/>
    <w:rsid w:val="00843948"/>
    <w:rsid w:val="00844651"/>
    <w:rsid w:val="0084491F"/>
    <w:rsid w:val="00844EA8"/>
    <w:rsid w:val="00845B24"/>
    <w:rsid w:val="00845EC6"/>
    <w:rsid w:val="00846218"/>
    <w:rsid w:val="0084624D"/>
    <w:rsid w:val="00847153"/>
    <w:rsid w:val="00847430"/>
    <w:rsid w:val="008525BE"/>
    <w:rsid w:val="00852EE6"/>
    <w:rsid w:val="00855758"/>
    <w:rsid w:val="0085589A"/>
    <w:rsid w:val="00856760"/>
    <w:rsid w:val="008573BD"/>
    <w:rsid w:val="00860479"/>
    <w:rsid w:val="00862857"/>
    <w:rsid w:val="008652B5"/>
    <w:rsid w:val="00865ADA"/>
    <w:rsid w:val="0086670A"/>
    <w:rsid w:val="00867EAA"/>
    <w:rsid w:val="00870403"/>
    <w:rsid w:val="00872B71"/>
    <w:rsid w:val="00873672"/>
    <w:rsid w:val="008760D3"/>
    <w:rsid w:val="00877B5A"/>
    <w:rsid w:val="0088027B"/>
    <w:rsid w:val="00882576"/>
    <w:rsid w:val="0088468D"/>
    <w:rsid w:val="00884817"/>
    <w:rsid w:val="00885FF3"/>
    <w:rsid w:val="0088615D"/>
    <w:rsid w:val="00887E48"/>
    <w:rsid w:val="00890747"/>
    <w:rsid w:val="008909E5"/>
    <w:rsid w:val="008937E5"/>
    <w:rsid w:val="00895724"/>
    <w:rsid w:val="00895CBC"/>
    <w:rsid w:val="008963E1"/>
    <w:rsid w:val="0089680D"/>
    <w:rsid w:val="00896A70"/>
    <w:rsid w:val="00896E2E"/>
    <w:rsid w:val="00897C37"/>
    <w:rsid w:val="008A06F3"/>
    <w:rsid w:val="008A0CF5"/>
    <w:rsid w:val="008A1191"/>
    <w:rsid w:val="008A2088"/>
    <w:rsid w:val="008A2501"/>
    <w:rsid w:val="008A433B"/>
    <w:rsid w:val="008A4992"/>
    <w:rsid w:val="008A4C30"/>
    <w:rsid w:val="008A54CF"/>
    <w:rsid w:val="008A6925"/>
    <w:rsid w:val="008B0BEC"/>
    <w:rsid w:val="008B16EA"/>
    <w:rsid w:val="008B181D"/>
    <w:rsid w:val="008B1AB1"/>
    <w:rsid w:val="008B1FD5"/>
    <w:rsid w:val="008B24AE"/>
    <w:rsid w:val="008B4710"/>
    <w:rsid w:val="008B75B2"/>
    <w:rsid w:val="008B7B3A"/>
    <w:rsid w:val="008C0408"/>
    <w:rsid w:val="008C1229"/>
    <w:rsid w:val="008C20F6"/>
    <w:rsid w:val="008C2865"/>
    <w:rsid w:val="008C3423"/>
    <w:rsid w:val="008C5A02"/>
    <w:rsid w:val="008C7811"/>
    <w:rsid w:val="008C79FC"/>
    <w:rsid w:val="008C7B24"/>
    <w:rsid w:val="008D096A"/>
    <w:rsid w:val="008D3CB4"/>
    <w:rsid w:val="008D47EF"/>
    <w:rsid w:val="008D48D0"/>
    <w:rsid w:val="008D4A45"/>
    <w:rsid w:val="008D5D5F"/>
    <w:rsid w:val="008D6215"/>
    <w:rsid w:val="008D6408"/>
    <w:rsid w:val="008D6522"/>
    <w:rsid w:val="008D65E8"/>
    <w:rsid w:val="008E0A71"/>
    <w:rsid w:val="008E28A3"/>
    <w:rsid w:val="008E38B1"/>
    <w:rsid w:val="008E4397"/>
    <w:rsid w:val="008E57CB"/>
    <w:rsid w:val="008E6FE5"/>
    <w:rsid w:val="008E7F35"/>
    <w:rsid w:val="008F14A6"/>
    <w:rsid w:val="008F2E82"/>
    <w:rsid w:val="008F30B4"/>
    <w:rsid w:val="008F376B"/>
    <w:rsid w:val="008F40F9"/>
    <w:rsid w:val="008F5B1F"/>
    <w:rsid w:val="008F6232"/>
    <w:rsid w:val="008F643E"/>
    <w:rsid w:val="008F7EF2"/>
    <w:rsid w:val="009004B8"/>
    <w:rsid w:val="00900529"/>
    <w:rsid w:val="00900915"/>
    <w:rsid w:val="00902813"/>
    <w:rsid w:val="0090293A"/>
    <w:rsid w:val="00905330"/>
    <w:rsid w:val="0090535F"/>
    <w:rsid w:val="00905EE7"/>
    <w:rsid w:val="00906603"/>
    <w:rsid w:val="00906EEF"/>
    <w:rsid w:val="009106CA"/>
    <w:rsid w:val="0091106C"/>
    <w:rsid w:val="00911287"/>
    <w:rsid w:val="009124CE"/>
    <w:rsid w:val="00915240"/>
    <w:rsid w:val="00915335"/>
    <w:rsid w:val="009166B6"/>
    <w:rsid w:val="00917433"/>
    <w:rsid w:val="00920B0D"/>
    <w:rsid w:val="00922840"/>
    <w:rsid w:val="00923395"/>
    <w:rsid w:val="00923CA1"/>
    <w:rsid w:val="00923F3B"/>
    <w:rsid w:val="00925F8B"/>
    <w:rsid w:val="009263B1"/>
    <w:rsid w:val="0093011E"/>
    <w:rsid w:val="00931F34"/>
    <w:rsid w:val="00933579"/>
    <w:rsid w:val="00933BC8"/>
    <w:rsid w:val="0093480E"/>
    <w:rsid w:val="009350E2"/>
    <w:rsid w:val="009355E2"/>
    <w:rsid w:val="00940299"/>
    <w:rsid w:val="009413A4"/>
    <w:rsid w:val="009440A2"/>
    <w:rsid w:val="00944641"/>
    <w:rsid w:val="0094574C"/>
    <w:rsid w:val="0094645C"/>
    <w:rsid w:val="00946E77"/>
    <w:rsid w:val="00946E8F"/>
    <w:rsid w:val="0095049D"/>
    <w:rsid w:val="0095073F"/>
    <w:rsid w:val="00950944"/>
    <w:rsid w:val="00952EC1"/>
    <w:rsid w:val="009573C3"/>
    <w:rsid w:val="00960222"/>
    <w:rsid w:val="00960451"/>
    <w:rsid w:val="0096129F"/>
    <w:rsid w:val="009622FE"/>
    <w:rsid w:val="00962B9B"/>
    <w:rsid w:val="00964EAF"/>
    <w:rsid w:val="00966271"/>
    <w:rsid w:val="00966768"/>
    <w:rsid w:val="009668CF"/>
    <w:rsid w:val="00966EB1"/>
    <w:rsid w:val="00970E30"/>
    <w:rsid w:val="00971C10"/>
    <w:rsid w:val="00971FD7"/>
    <w:rsid w:val="009723DB"/>
    <w:rsid w:val="0097291B"/>
    <w:rsid w:val="009733C2"/>
    <w:rsid w:val="00973CEB"/>
    <w:rsid w:val="00974971"/>
    <w:rsid w:val="00974E86"/>
    <w:rsid w:val="00975367"/>
    <w:rsid w:val="0097675F"/>
    <w:rsid w:val="009770FE"/>
    <w:rsid w:val="00981A8B"/>
    <w:rsid w:val="00984103"/>
    <w:rsid w:val="00984A37"/>
    <w:rsid w:val="00984AAE"/>
    <w:rsid w:val="00985215"/>
    <w:rsid w:val="00986600"/>
    <w:rsid w:val="00986657"/>
    <w:rsid w:val="009868E3"/>
    <w:rsid w:val="0098728D"/>
    <w:rsid w:val="00987EE6"/>
    <w:rsid w:val="0099373B"/>
    <w:rsid w:val="00994FBD"/>
    <w:rsid w:val="009958E9"/>
    <w:rsid w:val="00996373"/>
    <w:rsid w:val="009975D9"/>
    <w:rsid w:val="00997DF7"/>
    <w:rsid w:val="009A00CB"/>
    <w:rsid w:val="009A05A8"/>
    <w:rsid w:val="009A173B"/>
    <w:rsid w:val="009A1827"/>
    <w:rsid w:val="009A279B"/>
    <w:rsid w:val="009A5B7F"/>
    <w:rsid w:val="009A6422"/>
    <w:rsid w:val="009A723E"/>
    <w:rsid w:val="009B03C7"/>
    <w:rsid w:val="009B0404"/>
    <w:rsid w:val="009B0A66"/>
    <w:rsid w:val="009B11C7"/>
    <w:rsid w:val="009B2BB5"/>
    <w:rsid w:val="009B2CD8"/>
    <w:rsid w:val="009B481D"/>
    <w:rsid w:val="009B4DD0"/>
    <w:rsid w:val="009B57B3"/>
    <w:rsid w:val="009B64EC"/>
    <w:rsid w:val="009B71E0"/>
    <w:rsid w:val="009B7801"/>
    <w:rsid w:val="009B7D16"/>
    <w:rsid w:val="009B7EE9"/>
    <w:rsid w:val="009C0B50"/>
    <w:rsid w:val="009C179C"/>
    <w:rsid w:val="009C1840"/>
    <w:rsid w:val="009C2593"/>
    <w:rsid w:val="009C42DB"/>
    <w:rsid w:val="009C652A"/>
    <w:rsid w:val="009C7023"/>
    <w:rsid w:val="009C794D"/>
    <w:rsid w:val="009D03FC"/>
    <w:rsid w:val="009D0AEA"/>
    <w:rsid w:val="009D0E5B"/>
    <w:rsid w:val="009D1452"/>
    <w:rsid w:val="009D1ED0"/>
    <w:rsid w:val="009D2716"/>
    <w:rsid w:val="009D3D15"/>
    <w:rsid w:val="009D5459"/>
    <w:rsid w:val="009D7E03"/>
    <w:rsid w:val="009E058A"/>
    <w:rsid w:val="009E0831"/>
    <w:rsid w:val="009E08B4"/>
    <w:rsid w:val="009E0A75"/>
    <w:rsid w:val="009E1179"/>
    <w:rsid w:val="009E1A2E"/>
    <w:rsid w:val="009E21DE"/>
    <w:rsid w:val="009E34BA"/>
    <w:rsid w:val="009E390F"/>
    <w:rsid w:val="009E4441"/>
    <w:rsid w:val="009E6182"/>
    <w:rsid w:val="009E6489"/>
    <w:rsid w:val="009E68BE"/>
    <w:rsid w:val="009F0819"/>
    <w:rsid w:val="009F0CFE"/>
    <w:rsid w:val="009F2A9A"/>
    <w:rsid w:val="009F2C7F"/>
    <w:rsid w:val="009F30EB"/>
    <w:rsid w:val="009F3661"/>
    <w:rsid w:val="009F42B9"/>
    <w:rsid w:val="009F6A3E"/>
    <w:rsid w:val="00A00375"/>
    <w:rsid w:val="00A007F1"/>
    <w:rsid w:val="00A0158C"/>
    <w:rsid w:val="00A01A32"/>
    <w:rsid w:val="00A03818"/>
    <w:rsid w:val="00A03BE3"/>
    <w:rsid w:val="00A04EE1"/>
    <w:rsid w:val="00A0549C"/>
    <w:rsid w:val="00A0593C"/>
    <w:rsid w:val="00A068F5"/>
    <w:rsid w:val="00A07460"/>
    <w:rsid w:val="00A07D87"/>
    <w:rsid w:val="00A10C81"/>
    <w:rsid w:val="00A1208D"/>
    <w:rsid w:val="00A12383"/>
    <w:rsid w:val="00A123F8"/>
    <w:rsid w:val="00A12B4F"/>
    <w:rsid w:val="00A15372"/>
    <w:rsid w:val="00A20227"/>
    <w:rsid w:val="00A20C50"/>
    <w:rsid w:val="00A22027"/>
    <w:rsid w:val="00A23AFB"/>
    <w:rsid w:val="00A23BD6"/>
    <w:rsid w:val="00A24A74"/>
    <w:rsid w:val="00A25D08"/>
    <w:rsid w:val="00A26C77"/>
    <w:rsid w:val="00A27BA2"/>
    <w:rsid w:val="00A27F27"/>
    <w:rsid w:val="00A3162B"/>
    <w:rsid w:val="00A3377C"/>
    <w:rsid w:val="00A342D0"/>
    <w:rsid w:val="00A3493D"/>
    <w:rsid w:val="00A363AA"/>
    <w:rsid w:val="00A37796"/>
    <w:rsid w:val="00A37E99"/>
    <w:rsid w:val="00A37E9B"/>
    <w:rsid w:val="00A40166"/>
    <w:rsid w:val="00A40426"/>
    <w:rsid w:val="00A40F41"/>
    <w:rsid w:val="00A41133"/>
    <w:rsid w:val="00A468A7"/>
    <w:rsid w:val="00A46E16"/>
    <w:rsid w:val="00A47E55"/>
    <w:rsid w:val="00A55A73"/>
    <w:rsid w:val="00A575E6"/>
    <w:rsid w:val="00A57622"/>
    <w:rsid w:val="00A60DA4"/>
    <w:rsid w:val="00A61CD9"/>
    <w:rsid w:val="00A64258"/>
    <w:rsid w:val="00A6565C"/>
    <w:rsid w:val="00A67744"/>
    <w:rsid w:val="00A710F5"/>
    <w:rsid w:val="00A7186C"/>
    <w:rsid w:val="00A721F6"/>
    <w:rsid w:val="00A73750"/>
    <w:rsid w:val="00A73BFA"/>
    <w:rsid w:val="00A758B9"/>
    <w:rsid w:val="00A76FD8"/>
    <w:rsid w:val="00A801A4"/>
    <w:rsid w:val="00A82B24"/>
    <w:rsid w:val="00A82D00"/>
    <w:rsid w:val="00A83CFB"/>
    <w:rsid w:val="00A847BB"/>
    <w:rsid w:val="00A85A1E"/>
    <w:rsid w:val="00A86CB5"/>
    <w:rsid w:val="00A8772E"/>
    <w:rsid w:val="00A87C94"/>
    <w:rsid w:val="00A87D49"/>
    <w:rsid w:val="00A91F7A"/>
    <w:rsid w:val="00A92297"/>
    <w:rsid w:val="00A92A3B"/>
    <w:rsid w:val="00A92E6E"/>
    <w:rsid w:val="00A93E71"/>
    <w:rsid w:val="00A95611"/>
    <w:rsid w:val="00A9749D"/>
    <w:rsid w:val="00A975FB"/>
    <w:rsid w:val="00A9781F"/>
    <w:rsid w:val="00AA1436"/>
    <w:rsid w:val="00AA147B"/>
    <w:rsid w:val="00AA26A4"/>
    <w:rsid w:val="00AA3187"/>
    <w:rsid w:val="00AA413F"/>
    <w:rsid w:val="00AA6724"/>
    <w:rsid w:val="00AA6CFF"/>
    <w:rsid w:val="00AA781A"/>
    <w:rsid w:val="00AB07D7"/>
    <w:rsid w:val="00AB0DE7"/>
    <w:rsid w:val="00AB13A6"/>
    <w:rsid w:val="00AB13F9"/>
    <w:rsid w:val="00AB1412"/>
    <w:rsid w:val="00AB1A3E"/>
    <w:rsid w:val="00AB1EA1"/>
    <w:rsid w:val="00AB25DA"/>
    <w:rsid w:val="00AB28B0"/>
    <w:rsid w:val="00AB2B3E"/>
    <w:rsid w:val="00AB417B"/>
    <w:rsid w:val="00AB424D"/>
    <w:rsid w:val="00AB6042"/>
    <w:rsid w:val="00AB6381"/>
    <w:rsid w:val="00AC01BC"/>
    <w:rsid w:val="00AC050E"/>
    <w:rsid w:val="00AC06EF"/>
    <w:rsid w:val="00AC1C53"/>
    <w:rsid w:val="00AC30CE"/>
    <w:rsid w:val="00AC54DD"/>
    <w:rsid w:val="00AC5B9A"/>
    <w:rsid w:val="00AC5E47"/>
    <w:rsid w:val="00AC5E9F"/>
    <w:rsid w:val="00AC6AF6"/>
    <w:rsid w:val="00AD384B"/>
    <w:rsid w:val="00AD4515"/>
    <w:rsid w:val="00AD5B78"/>
    <w:rsid w:val="00AD65B0"/>
    <w:rsid w:val="00AE022D"/>
    <w:rsid w:val="00AE07D2"/>
    <w:rsid w:val="00AE1279"/>
    <w:rsid w:val="00AE199C"/>
    <w:rsid w:val="00AE29AB"/>
    <w:rsid w:val="00AE2FC0"/>
    <w:rsid w:val="00AE3115"/>
    <w:rsid w:val="00AE3DBF"/>
    <w:rsid w:val="00AE5AD5"/>
    <w:rsid w:val="00AE5AE3"/>
    <w:rsid w:val="00AE5EE4"/>
    <w:rsid w:val="00AF08E5"/>
    <w:rsid w:val="00AF1AF7"/>
    <w:rsid w:val="00AF56A1"/>
    <w:rsid w:val="00B0249A"/>
    <w:rsid w:val="00B03578"/>
    <w:rsid w:val="00B03893"/>
    <w:rsid w:val="00B04E47"/>
    <w:rsid w:val="00B06E57"/>
    <w:rsid w:val="00B10F15"/>
    <w:rsid w:val="00B1282A"/>
    <w:rsid w:val="00B12B72"/>
    <w:rsid w:val="00B1344A"/>
    <w:rsid w:val="00B136C0"/>
    <w:rsid w:val="00B13D7F"/>
    <w:rsid w:val="00B1529E"/>
    <w:rsid w:val="00B16D03"/>
    <w:rsid w:val="00B17037"/>
    <w:rsid w:val="00B17984"/>
    <w:rsid w:val="00B2019F"/>
    <w:rsid w:val="00B2040B"/>
    <w:rsid w:val="00B21153"/>
    <w:rsid w:val="00B219B2"/>
    <w:rsid w:val="00B21C28"/>
    <w:rsid w:val="00B23FA0"/>
    <w:rsid w:val="00B258BA"/>
    <w:rsid w:val="00B25A88"/>
    <w:rsid w:val="00B26851"/>
    <w:rsid w:val="00B277C5"/>
    <w:rsid w:val="00B27ED7"/>
    <w:rsid w:val="00B3099C"/>
    <w:rsid w:val="00B309D2"/>
    <w:rsid w:val="00B3135C"/>
    <w:rsid w:val="00B31B60"/>
    <w:rsid w:val="00B31DD2"/>
    <w:rsid w:val="00B32170"/>
    <w:rsid w:val="00B3274D"/>
    <w:rsid w:val="00B32765"/>
    <w:rsid w:val="00B33A85"/>
    <w:rsid w:val="00B33F57"/>
    <w:rsid w:val="00B3408E"/>
    <w:rsid w:val="00B34345"/>
    <w:rsid w:val="00B34874"/>
    <w:rsid w:val="00B350E1"/>
    <w:rsid w:val="00B36168"/>
    <w:rsid w:val="00B4020A"/>
    <w:rsid w:val="00B40297"/>
    <w:rsid w:val="00B40AF6"/>
    <w:rsid w:val="00B40CD1"/>
    <w:rsid w:val="00B413FA"/>
    <w:rsid w:val="00B4291C"/>
    <w:rsid w:val="00B434B5"/>
    <w:rsid w:val="00B46CF5"/>
    <w:rsid w:val="00B4733E"/>
    <w:rsid w:val="00B47722"/>
    <w:rsid w:val="00B50235"/>
    <w:rsid w:val="00B5271C"/>
    <w:rsid w:val="00B52BA3"/>
    <w:rsid w:val="00B555DE"/>
    <w:rsid w:val="00B56307"/>
    <w:rsid w:val="00B56502"/>
    <w:rsid w:val="00B60845"/>
    <w:rsid w:val="00B61DB3"/>
    <w:rsid w:val="00B62338"/>
    <w:rsid w:val="00B62850"/>
    <w:rsid w:val="00B62B20"/>
    <w:rsid w:val="00B63B5C"/>
    <w:rsid w:val="00B64281"/>
    <w:rsid w:val="00B64713"/>
    <w:rsid w:val="00B64780"/>
    <w:rsid w:val="00B6512E"/>
    <w:rsid w:val="00B6647E"/>
    <w:rsid w:val="00B669E5"/>
    <w:rsid w:val="00B66E5D"/>
    <w:rsid w:val="00B670BA"/>
    <w:rsid w:val="00B6726D"/>
    <w:rsid w:val="00B67376"/>
    <w:rsid w:val="00B70053"/>
    <w:rsid w:val="00B71139"/>
    <w:rsid w:val="00B731A0"/>
    <w:rsid w:val="00B73B7D"/>
    <w:rsid w:val="00B75087"/>
    <w:rsid w:val="00B760CF"/>
    <w:rsid w:val="00B76C53"/>
    <w:rsid w:val="00B76CA1"/>
    <w:rsid w:val="00B80018"/>
    <w:rsid w:val="00B8061D"/>
    <w:rsid w:val="00B81C41"/>
    <w:rsid w:val="00B828C5"/>
    <w:rsid w:val="00B8414C"/>
    <w:rsid w:val="00B8514A"/>
    <w:rsid w:val="00B8580D"/>
    <w:rsid w:val="00B86E03"/>
    <w:rsid w:val="00B877F5"/>
    <w:rsid w:val="00B90BF6"/>
    <w:rsid w:val="00B91062"/>
    <w:rsid w:val="00B91BE0"/>
    <w:rsid w:val="00B94BE1"/>
    <w:rsid w:val="00B94DB8"/>
    <w:rsid w:val="00BA07B5"/>
    <w:rsid w:val="00BA25B5"/>
    <w:rsid w:val="00BA26AF"/>
    <w:rsid w:val="00BA2E0A"/>
    <w:rsid w:val="00BA3273"/>
    <w:rsid w:val="00BA377B"/>
    <w:rsid w:val="00BA3D76"/>
    <w:rsid w:val="00BA5A22"/>
    <w:rsid w:val="00BA6690"/>
    <w:rsid w:val="00BA74A3"/>
    <w:rsid w:val="00BB16A6"/>
    <w:rsid w:val="00BB20B2"/>
    <w:rsid w:val="00BB2E31"/>
    <w:rsid w:val="00BB4506"/>
    <w:rsid w:val="00BB4DF7"/>
    <w:rsid w:val="00BB6AA7"/>
    <w:rsid w:val="00BB6FAA"/>
    <w:rsid w:val="00BB74F6"/>
    <w:rsid w:val="00BC2E9C"/>
    <w:rsid w:val="00BC4587"/>
    <w:rsid w:val="00BC4D8E"/>
    <w:rsid w:val="00BD034A"/>
    <w:rsid w:val="00BD0C80"/>
    <w:rsid w:val="00BD14EF"/>
    <w:rsid w:val="00BD2944"/>
    <w:rsid w:val="00BD2FF2"/>
    <w:rsid w:val="00BD5E28"/>
    <w:rsid w:val="00BE0891"/>
    <w:rsid w:val="00BE111F"/>
    <w:rsid w:val="00BE191C"/>
    <w:rsid w:val="00BE2AAF"/>
    <w:rsid w:val="00BE304A"/>
    <w:rsid w:val="00BE363C"/>
    <w:rsid w:val="00BE39F6"/>
    <w:rsid w:val="00BE3CB1"/>
    <w:rsid w:val="00BE56BB"/>
    <w:rsid w:val="00BE6358"/>
    <w:rsid w:val="00BE70DD"/>
    <w:rsid w:val="00BF0D4F"/>
    <w:rsid w:val="00BF18E1"/>
    <w:rsid w:val="00BF4697"/>
    <w:rsid w:val="00BF4CE7"/>
    <w:rsid w:val="00BF7394"/>
    <w:rsid w:val="00C03109"/>
    <w:rsid w:val="00C044C3"/>
    <w:rsid w:val="00C06164"/>
    <w:rsid w:val="00C1145B"/>
    <w:rsid w:val="00C12C9C"/>
    <w:rsid w:val="00C12E3D"/>
    <w:rsid w:val="00C13FE8"/>
    <w:rsid w:val="00C145E0"/>
    <w:rsid w:val="00C15A5B"/>
    <w:rsid w:val="00C16830"/>
    <w:rsid w:val="00C17C82"/>
    <w:rsid w:val="00C227A8"/>
    <w:rsid w:val="00C24632"/>
    <w:rsid w:val="00C248C9"/>
    <w:rsid w:val="00C24AA8"/>
    <w:rsid w:val="00C25D15"/>
    <w:rsid w:val="00C2661E"/>
    <w:rsid w:val="00C26B7A"/>
    <w:rsid w:val="00C2774A"/>
    <w:rsid w:val="00C30263"/>
    <w:rsid w:val="00C32375"/>
    <w:rsid w:val="00C32CE7"/>
    <w:rsid w:val="00C3384E"/>
    <w:rsid w:val="00C33DAD"/>
    <w:rsid w:val="00C348DA"/>
    <w:rsid w:val="00C37605"/>
    <w:rsid w:val="00C402BA"/>
    <w:rsid w:val="00C40B36"/>
    <w:rsid w:val="00C44FCE"/>
    <w:rsid w:val="00C47B18"/>
    <w:rsid w:val="00C50676"/>
    <w:rsid w:val="00C540E5"/>
    <w:rsid w:val="00C542B9"/>
    <w:rsid w:val="00C6020A"/>
    <w:rsid w:val="00C61E92"/>
    <w:rsid w:val="00C62792"/>
    <w:rsid w:val="00C638E4"/>
    <w:rsid w:val="00C63BBE"/>
    <w:rsid w:val="00C64309"/>
    <w:rsid w:val="00C652E4"/>
    <w:rsid w:val="00C67C48"/>
    <w:rsid w:val="00C72ECE"/>
    <w:rsid w:val="00C73EF3"/>
    <w:rsid w:val="00C7493D"/>
    <w:rsid w:val="00C74E76"/>
    <w:rsid w:val="00C76F80"/>
    <w:rsid w:val="00C82517"/>
    <w:rsid w:val="00C83CAB"/>
    <w:rsid w:val="00C83D55"/>
    <w:rsid w:val="00C84696"/>
    <w:rsid w:val="00C853DF"/>
    <w:rsid w:val="00C87269"/>
    <w:rsid w:val="00C904EA"/>
    <w:rsid w:val="00C90A27"/>
    <w:rsid w:val="00C90B69"/>
    <w:rsid w:val="00C915E3"/>
    <w:rsid w:val="00C92026"/>
    <w:rsid w:val="00C92F13"/>
    <w:rsid w:val="00C93D49"/>
    <w:rsid w:val="00C97E5F"/>
    <w:rsid w:val="00CA10D8"/>
    <w:rsid w:val="00CA29C6"/>
    <w:rsid w:val="00CA316C"/>
    <w:rsid w:val="00CA31A6"/>
    <w:rsid w:val="00CA3622"/>
    <w:rsid w:val="00CA3C02"/>
    <w:rsid w:val="00CA407F"/>
    <w:rsid w:val="00CA453E"/>
    <w:rsid w:val="00CA64F6"/>
    <w:rsid w:val="00CA6D15"/>
    <w:rsid w:val="00CA72E8"/>
    <w:rsid w:val="00CA74E1"/>
    <w:rsid w:val="00CA75C1"/>
    <w:rsid w:val="00CA7C3F"/>
    <w:rsid w:val="00CB0A01"/>
    <w:rsid w:val="00CB0BA3"/>
    <w:rsid w:val="00CB1074"/>
    <w:rsid w:val="00CB1838"/>
    <w:rsid w:val="00CB3B3F"/>
    <w:rsid w:val="00CB3C78"/>
    <w:rsid w:val="00CB43B8"/>
    <w:rsid w:val="00CB4F0C"/>
    <w:rsid w:val="00CB5415"/>
    <w:rsid w:val="00CB5F20"/>
    <w:rsid w:val="00CB6D69"/>
    <w:rsid w:val="00CB790F"/>
    <w:rsid w:val="00CB7E6E"/>
    <w:rsid w:val="00CB7ECD"/>
    <w:rsid w:val="00CC0C4E"/>
    <w:rsid w:val="00CC129C"/>
    <w:rsid w:val="00CC1C7D"/>
    <w:rsid w:val="00CC2883"/>
    <w:rsid w:val="00CC2941"/>
    <w:rsid w:val="00CC3204"/>
    <w:rsid w:val="00CC4621"/>
    <w:rsid w:val="00CC5780"/>
    <w:rsid w:val="00CC7B10"/>
    <w:rsid w:val="00CC7D36"/>
    <w:rsid w:val="00CD26F6"/>
    <w:rsid w:val="00CD2721"/>
    <w:rsid w:val="00CD2B2E"/>
    <w:rsid w:val="00CD3A28"/>
    <w:rsid w:val="00CD4322"/>
    <w:rsid w:val="00CD5A7B"/>
    <w:rsid w:val="00CD5FF1"/>
    <w:rsid w:val="00CD6385"/>
    <w:rsid w:val="00CD7EA8"/>
    <w:rsid w:val="00CE0302"/>
    <w:rsid w:val="00CE14B6"/>
    <w:rsid w:val="00CE35C6"/>
    <w:rsid w:val="00CE36EB"/>
    <w:rsid w:val="00CE4698"/>
    <w:rsid w:val="00CE4FBF"/>
    <w:rsid w:val="00CE684D"/>
    <w:rsid w:val="00CE6B32"/>
    <w:rsid w:val="00CF03E1"/>
    <w:rsid w:val="00CF05D1"/>
    <w:rsid w:val="00CF0671"/>
    <w:rsid w:val="00CF209E"/>
    <w:rsid w:val="00CF22F7"/>
    <w:rsid w:val="00CF5891"/>
    <w:rsid w:val="00CF614E"/>
    <w:rsid w:val="00CF7767"/>
    <w:rsid w:val="00D0072B"/>
    <w:rsid w:val="00D03255"/>
    <w:rsid w:val="00D0413A"/>
    <w:rsid w:val="00D05A8E"/>
    <w:rsid w:val="00D101C1"/>
    <w:rsid w:val="00D11F70"/>
    <w:rsid w:val="00D123D3"/>
    <w:rsid w:val="00D13E64"/>
    <w:rsid w:val="00D1577E"/>
    <w:rsid w:val="00D16B48"/>
    <w:rsid w:val="00D17396"/>
    <w:rsid w:val="00D208B4"/>
    <w:rsid w:val="00D20C32"/>
    <w:rsid w:val="00D20E72"/>
    <w:rsid w:val="00D2143A"/>
    <w:rsid w:val="00D21A8A"/>
    <w:rsid w:val="00D23050"/>
    <w:rsid w:val="00D231A7"/>
    <w:rsid w:val="00D2387E"/>
    <w:rsid w:val="00D244DB"/>
    <w:rsid w:val="00D269BD"/>
    <w:rsid w:val="00D26D08"/>
    <w:rsid w:val="00D308B4"/>
    <w:rsid w:val="00D30DD6"/>
    <w:rsid w:val="00D317FE"/>
    <w:rsid w:val="00D3307F"/>
    <w:rsid w:val="00D334BC"/>
    <w:rsid w:val="00D3396C"/>
    <w:rsid w:val="00D355D9"/>
    <w:rsid w:val="00D36F4F"/>
    <w:rsid w:val="00D37F87"/>
    <w:rsid w:val="00D40ADB"/>
    <w:rsid w:val="00D40DA0"/>
    <w:rsid w:val="00D436DA"/>
    <w:rsid w:val="00D44019"/>
    <w:rsid w:val="00D449CE"/>
    <w:rsid w:val="00D459F8"/>
    <w:rsid w:val="00D46ADE"/>
    <w:rsid w:val="00D471E4"/>
    <w:rsid w:val="00D47F52"/>
    <w:rsid w:val="00D47FEC"/>
    <w:rsid w:val="00D51B6A"/>
    <w:rsid w:val="00D51CB1"/>
    <w:rsid w:val="00D525EB"/>
    <w:rsid w:val="00D53179"/>
    <w:rsid w:val="00D53A82"/>
    <w:rsid w:val="00D53B44"/>
    <w:rsid w:val="00D541F8"/>
    <w:rsid w:val="00D549E1"/>
    <w:rsid w:val="00D54DD6"/>
    <w:rsid w:val="00D55627"/>
    <w:rsid w:val="00D562FA"/>
    <w:rsid w:val="00D60A9A"/>
    <w:rsid w:val="00D60B39"/>
    <w:rsid w:val="00D60D04"/>
    <w:rsid w:val="00D64DD6"/>
    <w:rsid w:val="00D6528C"/>
    <w:rsid w:val="00D70413"/>
    <w:rsid w:val="00D71198"/>
    <w:rsid w:val="00D7134F"/>
    <w:rsid w:val="00D73848"/>
    <w:rsid w:val="00D74461"/>
    <w:rsid w:val="00D74EA8"/>
    <w:rsid w:val="00D7604E"/>
    <w:rsid w:val="00D774F3"/>
    <w:rsid w:val="00D77889"/>
    <w:rsid w:val="00D803B2"/>
    <w:rsid w:val="00D81BE0"/>
    <w:rsid w:val="00D8226C"/>
    <w:rsid w:val="00D82BA5"/>
    <w:rsid w:val="00D8313F"/>
    <w:rsid w:val="00D8424F"/>
    <w:rsid w:val="00D862D9"/>
    <w:rsid w:val="00D86809"/>
    <w:rsid w:val="00D8798A"/>
    <w:rsid w:val="00D922D0"/>
    <w:rsid w:val="00D932AD"/>
    <w:rsid w:val="00D95769"/>
    <w:rsid w:val="00D95F29"/>
    <w:rsid w:val="00D961AB"/>
    <w:rsid w:val="00D96419"/>
    <w:rsid w:val="00D964D4"/>
    <w:rsid w:val="00D9709C"/>
    <w:rsid w:val="00D9776E"/>
    <w:rsid w:val="00DA06DC"/>
    <w:rsid w:val="00DA0BF2"/>
    <w:rsid w:val="00DA2B03"/>
    <w:rsid w:val="00DA31E1"/>
    <w:rsid w:val="00DA3CF3"/>
    <w:rsid w:val="00DA56D4"/>
    <w:rsid w:val="00DA5DEB"/>
    <w:rsid w:val="00DA6012"/>
    <w:rsid w:val="00DA6D0E"/>
    <w:rsid w:val="00DA7338"/>
    <w:rsid w:val="00DA7535"/>
    <w:rsid w:val="00DB5A72"/>
    <w:rsid w:val="00DB7547"/>
    <w:rsid w:val="00DB759A"/>
    <w:rsid w:val="00DB7BCC"/>
    <w:rsid w:val="00DB7CEA"/>
    <w:rsid w:val="00DC039E"/>
    <w:rsid w:val="00DC1C05"/>
    <w:rsid w:val="00DC21BE"/>
    <w:rsid w:val="00DC3045"/>
    <w:rsid w:val="00DC71CD"/>
    <w:rsid w:val="00DC7821"/>
    <w:rsid w:val="00DD0B47"/>
    <w:rsid w:val="00DD0FD3"/>
    <w:rsid w:val="00DD12A6"/>
    <w:rsid w:val="00DD1382"/>
    <w:rsid w:val="00DD13BE"/>
    <w:rsid w:val="00DD164A"/>
    <w:rsid w:val="00DD19DA"/>
    <w:rsid w:val="00DD38A5"/>
    <w:rsid w:val="00DD47E6"/>
    <w:rsid w:val="00DD4BBB"/>
    <w:rsid w:val="00DD4E9F"/>
    <w:rsid w:val="00DD5EB5"/>
    <w:rsid w:val="00DD6839"/>
    <w:rsid w:val="00DD6A68"/>
    <w:rsid w:val="00DE0B59"/>
    <w:rsid w:val="00DE1986"/>
    <w:rsid w:val="00DE30DE"/>
    <w:rsid w:val="00DE43AE"/>
    <w:rsid w:val="00DE4E64"/>
    <w:rsid w:val="00DE4F5C"/>
    <w:rsid w:val="00DE6271"/>
    <w:rsid w:val="00DE6E34"/>
    <w:rsid w:val="00DE6EEF"/>
    <w:rsid w:val="00DE7723"/>
    <w:rsid w:val="00DE7809"/>
    <w:rsid w:val="00DE7CB3"/>
    <w:rsid w:val="00DF37DA"/>
    <w:rsid w:val="00DF5258"/>
    <w:rsid w:val="00DF5605"/>
    <w:rsid w:val="00DF5F6F"/>
    <w:rsid w:val="00DF642C"/>
    <w:rsid w:val="00DF6AB5"/>
    <w:rsid w:val="00DF6C4D"/>
    <w:rsid w:val="00DF6E91"/>
    <w:rsid w:val="00DF71F0"/>
    <w:rsid w:val="00E0095C"/>
    <w:rsid w:val="00E00E9D"/>
    <w:rsid w:val="00E016E0"/>
    <w:rsid w:val="00E01793"/>
    <w:rsid w:val="00E02A11"/>
    <w:rsid w:val="00E0390E"/>
    <w:rsid w:val="00E06B08"/>
    <w:rsid w:val="00E06C79"/>
    <w:rsid w:val="00E07A32"/>
    <w:rsid w:val="00E111DD"/>
    <w:rsid w:val="00E12541"/>
    <w:rsid w:val="00E12D30"/>
    <w:rsid w:val="00E144A7"/>
    <w:rsid w:val="00E15C19"/>
    <w:rsid w:val="00E15D60"/>
    <w:rsid w:val="00E16F1E"/>
    <w:rsid w:val="00E17C6E"/>
    <w:rsid w:val="00E206FA"/>
    <w:rsid w:val="00E214F6"/>
    <w:rsid w:val="00E22445"/>
    <w:rsid w:val="00E228F8"/>
    <w:rsid w:val="00E23923"/>
    <w:rsid w:val="00E23D1F"/>
    <w:rsid w:val="00E25891"/>
    <w:rsid w:val="00E25A3E"/>
    <w:rsid w:val="00E27CF1"/>
    <w:rsid w:val="00E30B93"/>
    <w:rsid w:val="00E30FAF"/>
    <w:rsid w:val="00E339EB"/>
    <w:rsid w:val="00E33E96"/>
    <w:rsid w:val="00E36813"/>
    <w:rsid w:val="00E36F91"/>
    <w:rsid w:val="00E3720C"/>
    <w:rsid w:val="00E37777"/>
    <w:rsid w:val="00E4117D"/>
    <w:rsid w:val="00E44280"/>
    <w:rsid w:val="00E4453A"/>
    <w:rsid w:val="00E44CBD"/>
    <w:rsid w:val="00E459F8"/>
    <w:rsid w:val="00E4624A"/>
    <w:rsid w:val="00E46715"/>
    <w:rsid w:val="00E50547"/>
    <w:rsid w:val="00E5081D"/>
    <w:rsid w:val="00E517BA"/>
    <w:rsid w:val="00E5325B"/>
    <w:rsid w:val="00E53521"/>
    <w:rsid w:val="00E54026"/>
    <w:rsid w:val="00E540ED"/>
    <w:rsid w:val="00E54665"/>
    <w:rsid w:val="00E54B4C"/>
    <w:rsid w:val="00E558E8"/>
    <w:rsid w:val="00E5623C"/>
    <w:rsid w:val="00E56AD6"/>
    <w:rsid w:val="00E56DBC"/>
    <w:rsid w:val="00E6092D"/>
    <w:rsid w:val="00E60C1C"/>
    <w:rsid w:val="00E61931"/>
    <w:rsid w:val="00E6238B"/>
    <w:rsid w:val="00E62AF4"/>
    <w:rsid w:val="00E63551"/>
    <w:rsid w:val="00E713A6"/>
    <w:rsid w:val="00E72C55"/>
    <w:rsid w:val="00E73FBD"/>
    <w:rsid w:val="00E74076"/>
    <w:rsid w:val="00E74436"/>
    <w:rsid w:val="00E75BDF"/>
    <w:rsid w:val="00E76836"/>
    <w:rsid w:val="00E776DF"/>
    <w:rsid w:val="00E77B79"/>
    <w:rsid w:val="00E804D5"/>
    <w:rsid w:val="00E8192A"/>
    <w:rsid w:val="00E82E9A"/>
    <w:rsid w:val="00E82F76"/>
    <w:rsid w:val="00E84969"/>
    <w:rsid w:val="00E849B5"/>
    <w:rsid w:val="00E850BC"/>
    <w:rsid w:val="00E86652"/>
    <w:rsid w:val="00E8672F"/>
    <w:rsid w:val="00E87408"/>
    <w:rsid w:val="00E87C94"/>
    <w:rsid w:val="00E87CEE"/>
    <w:rsid w:val="00E901A0"/>
    <w:rsid w:val="00E904DE"/>
    <w:rsid w:val="00E9055A"/>
    <w:rsid w:val="00E90D9C"/>
    <w:rsid w:val="00E92506"/>
    <w:rsid w:val="00E9256F"/>
    <w:rsid w:val="00E93F6B"/>
    <w:rsid w:val="00E94873"/>
    <w:rsid w:val="00E94EF0"/>
    <w:rsid w:val="00E95E9F"/>
    <w:rsid w:val="00E95F41"/>
    <w:rsid w:val="00E969CC"/>
    <w:rsid w:val="00E96B06"/>
    <w:rsid w:val="00E96F60"/>
    <w:rsid w:val="00E96F9F"/>
    <w:rsid w:val="00E97331"/>
    <w:rsid w:val="00EA1540"/>
    <w:rsid w:val="00EA1C6A"/>
    <w:rsid w:val="00EA2360"/>
    <w:rsid w:val="00EA325C"/>
    <w:rsid w:val="00EA4256"/>
    <w:rsid w:val="00EA50EA"/>
    <w:rsid w:val="00EA5C94"/>
    <w:rsid w:val="00EA6BA9"/>
    <w:rsid w:val="00EA7318"/>
    <w:rsid w:val="00EB00B1"/>
    <w:rsid w:val="00EB22D6"/>
    <w:rsid w:val="00EB24F3"/>
    <w:rsid w:val="00EB279F"/>
    <w:rsid w:val="00EB3E0D"/>
    <w:rsid w:val="00EB42E8"/>
    <w:rsid w:val="00EB58DF"/>
    <w:rsid w:val="00EB6FF0"/>
    <w:rsid w:val="00EC04BA"/>
    <w:rsid w:val="00EC0BFA"/>
    <w:rsid w:val="00EC0CBA"/>
    <w:rsid w:val="00EC4422"/>
    <w:rsid w:val="00EC4A0F"/>
    <w:rsid w:val="00EC4BE4"/>
    <w:rsid w:val="00EC5EBD"/>
    <w:rsid w:val="00EC79EE"/>
    <w:rsid w:val="00ED0299"/>
    <w:rsid w:val="00ED061E"/>
    <w:rsid w:val="00ED0A05"/>
    <w:rsid w:val="00ED2D89"/>
    <w:rsid w:val="00ED38B3"/>
    <w:rsid w:val="00ED48B6"/>
    <w:rsid w:val="00ED5154"/>
    <w:rsid w:val="00ED625D"/>
    <w:rsid w:val="00ED634C"/>
    <w:rsid w:val="00ED70A5"/>
    <w:rsid w:val="00ED712A"/>
    <w:rsid w:val="00ED7D22"/>
    <w:rsid w:val="00EE0B1C"/>
    <w:rsid w:val="00EE2A6D"/>
    <w:rsid w:val="00EE3114"/>
    <w:rsid w:val="00EE3FD4"/>
    <w:rsid w:val="00EE4C2B"/>
    <w:rsid w:val="00EE4D4B"/>
    <w:rsid w:val="00EE5A62"/>
    <w:rsid w:val="00EE6129"/>
    <w:rsid w:val="00EE6B8F"/>
    <w:rsid w:val="00EE6D9C"/>
    <w:rsid w:val="00EF0E1B"/>
    <w:rsid w:val="00EF1419"/>
    <w:rsid w:val="00EF1CE6"/>
    <w:rsid w:val="00EF2BBB"/>
    <w:rsid w:val="00EF3388"/>
    <w:rsid w:val="00EF7595"/>
    <w:rsid w:val="00F0002E"/>
    <w:rsid w:val="00F0003E"/>
    <w:rsid w:val="00F00A44"/>
    <w:rsid w:val="00F02A31"/>
    <w:rsid w:val="00F0344D"/>
    <w:rsid w:val="00F0468B"/>
    <w:rsid w:val="00F06685"/>
    <w:rsid w:val="00F07433"/>
    <w:rsid w:val="00F10DC7"/>
    <w:rsid w:val="00F10FC9"/>
    <w:rsid w:val="00F11672"/>
    <w:rsid w:val="00F1179E"/>
    <w:rsid w:val="00F117BB"/>
    <w:rsid w:val="00F12B40"/>
    <w:rsid w:val="00F13FA4"/>
    <w:rsid w:val="00F151B4"/>
    <w:rsid w:val="00F158C8"/>
    <w:rsid w:val="00F16975"/>
    <w:rsid w:val="00F17D3E"/>
    <w:rsid w:val="00F23A5C"/>
    <w:rsid w:val="00F2555A"/>
    <w:rsid w:val="00F2573D"/>
    <w:rsid w:val="00F27135"/>
    <w:rsid w:val="00F27726"/>
    <w:rsid w:val="00F31A09"/>
    <w:rsid w:val="00F31BB4"/>
    <w:rsid w:val="00F31CC8"/>
    <w:rsid w:val="00F32005"/>
    <w:rsid w:val="00F32E3A"/>
    <w:rsid w:val="00F33E91"/>
    <w:rsid w:val="00F33F11"/>
    <w:rsid w:val="00F3415B"/>
    <w:rsid w:val="00F34BAE"/>
    <w:rsid w:val="00F34FA2"/>
    <w:rsid w:val="00F35BDA"/>
    <w:rsid w:val="00F35C3D"/>
    <w:rsid w:val="00F37F75"/>
    <w:rsid w:val="00F40138"/>
    <w:rsid w:val="00F40E37"/>
    <w:rsid w:val="00F41898"/>
    <w:rsid w:val="00F41E4E"/>
    <w:rsid w:val="00F433D4"/>
    <w:rsid w:val="00F4344B"/>
    <w:rsid w:val="00F439DA"/>
    <w:rsid w:val="00F45DAD"/>
    <w:rsid w:val="00F45E48"/>
    <w:rsid w:val="00F46881"/>
    <w:rsid w:val="00F4734F"/>
    <w:rsid w:val="00F47AFA"/>
    <w:rsid w:val="00F5032F"/>
    <w:rsid w:val="00F50FDF"/>
    <w:rsid w:val="00F51D65"/>
    <w:rsid w:val="00F527F2"/>
    <w:rsid w:val="00F52D37"/>
    <w:rsid w:val="00F52DA5"/>
    <w:rsid w:val="00F538A9"/>
    <w:rsid w:val="00F53CCB"/>
    <w:rsid w:val="00F53CFF"/>
    <w:rsid w:val="00F540A7"/>
    <w:rsid w:val="00F550D9"/>
    <w:rsid w:val="00F5658C"/>
    <w:rsid w:val="00F57356"/>
    <w:rsid w:val="00F57395"/>
    <w:rsid w:val="00F5783A"/>
    <w:rsid w:val="00F6318F"/>
    <w:rsid w:val="00F63828"/>
    <w:rsid w:val="00F639E9"/>
    <w:rsid w:val="00F646C8"/>
    <w:rsid w:val="00F65812"/>
    <w:rsid w:val="00F66097"/>
    <w:rsid w:val="00F66512"/>
    <w:rsid w:val="00F665DF"/>
    <w:rsid w:val="00F70F3C"/>
    <w:rsid w:val="00F721F7"/>
    <w:rsid w:val="00F7285C"/>
    <w:rsid w:val="00F738F4"/>
    <w:rsid w:val="00F739EC"/>
    <w:rsid w:val="00F750C6"/>
    <w:rsid w:val="00F75321"/>
    <w:rsid w:val="00F770D9"/>
    <w:rsid w:val="00F7735F"/>
    <w:rsid w:val="00F77B03"/>
    <w:rsid w:val="00F81510"/>
    <w:rsid w:val="00F81F3D"/>
    <w:rsid w:val="00F8217C"/>
    <w:rsid w:val="00F82E6B"/>
    <w:rsid w:val="00F8353A"/>
    <w:rsid w:val="00F844ED"/>
    <w:rsid w:val="00F84636"/>
    <w:rsid w:val="00F846E2"/>
    <w:rsid w:val="00F84D18"/>
    <w:rsid w:val="00F85934"/>
    <w:rsid w:val="00F8651B"/>
    <w:rsid w:val="00F86778"/>
    <w:rsid w:val="00F86BE3"/>
    <w:rsid w:val="00F871D3"/>
    <w:rsid w:val="00F87580"/>
    <w:rsid w:val="00F90644"/>
    <w:rsid w:val="00F9066E"/>
    <w:rsid w:val="00F91DBF"/>
    <w:rsid w:val="00F928F9"/>
    <w:rsid w:val="00F94D01"/>
    <w:rsid w:val="00F95526"/>
    <w:rsid w:val="00F9643D"/>
    <w:rsid w:val="00F964F6"/>
    <w:rsid w:val="00F975BA"/>
    <w:rsid w:val="00F97657"/>
    <w:rsid w:val="00FA0162"/>
    <w:rsid w:val="00FA2F90"/>
    <w:rsid w:val="00FA3015"/>
    <w:rsid w:val="00FA33CB"/>
    <w:rsid w:val="00FA3493"/>
    <w:rsid w:val="00FA4610"/>
    <w:rsid w:val="00FA50FD"/>
    <w:rsid w:val="00FB0D7E"/>
    <w:rsid w:val="00FB1374"/>
    <w:rsid w:val="00FB1C3E"/>
    <w:rsid w:val="00FB1D88"/>
    <w:rsid w:val="00FB2368"/>
    <w:rsid w:val="00FB3F9E"/>
    <w:rsid w:val="00FB4B87"/>
    <w:rsid w:val="00FB548A"/>
    <w:rsid w:val="00FB5E8D"/>
    <w:rsid w:val="00FC0DC9"/>
    <w:rsid w:val="00FC1343"/>
    <w:rsid w:val="00FC32E3"/>
    <w:rsid w:val="00FC4142"/>
    <w:rsid w:val="00FC5A40"/>
    <w:rsid w:val="00FC5E4F"/>
    <w:rsid w:val="00FC6A15"/>
    <w:rsid w:val="00FD0AE5"/>
    <w:rsid w:val="00FD0F89"/>
    <w:rsid w:val="00FD1918"/>
    <w:rsid w:val="00FD3BE7"/>
    <w:rsid w:val="00FD4E4B"/>
    <w:rsid w:val="00FD5227"/>
    <w:rsid w:val="00FE0CA7"/>
    <w:rsid w:val="00FE1070"/>
    <w:rsid w:val="00FE1E3D"/>
    <w:rsid w:val="00FE23DA"/>
    <w:rsid w:val="00FE31C7"/>
    <w:rsid w:val="00FE3CD9"/>
    <w:rsid w:val="00FE45D9"/>
    <w:rsid w:val="00FE5B18"/>
    <w:rsid w:val="00FE5B41"/>
    <w:rsid w:val="00FE5E39"/>
    <w:rsid w:val="00FE6EF6"/>
    <w:rsid w:val="00FF06B0"/>
    <w:rsid w:val="00FF0EE3"/>
    <w:rsid w:val="00FF116E"/>
    <w:rsid w:val="00FF2E01"/>
    <w:rsid w:val="00FF4B79"/>
    <w:rsid w:val="00FF5224"/>
    <w:rsid w:val="00FF630B"/>
    <w:rsid w:val="00FF64EB"/>
    <w:rsid w:val="00FF6988"/>
    <w:rsid w:val="00FF7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D9340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F05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B8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5BA"/>
  </w:style>
  <w:style w:type="paragraph" w:styleId="Stopka">
    <w:name w:val="footer"/>
    <w:basedOn w:val="Normalny"/>
    <w:link w:val="Stopka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5BA"/>
  </w:style>
  <w:style w:type="table" w:styleId="Tabela-Siatka">
    <w:name w:val="Table Grid"/>
    <w:basedOn w:val="Standardowy"/>
    <w:rsid w:val="00F86B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48E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39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39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390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33E91"/>
    <w:rPr>
      <w:color w:val="605E5C"/>
      <w:shd w:val="clear" w:color="auto" w:fill="E1DFDD"/>
    </w:rPr>
  </w:style>
  <w:style w:type="character" w:customStyle="1" w:styleId="normaltextrun">
    <w:name w:val="normaltextrun"/>
    <w:rsid w:val="004B6514"/>
  </w:style>
  <w:style w:type="paragraph" w:customStyle="1" w:styleId="paragraph">
    <w:name w:val="paragraph"/>
    <w:basedOn w:val="Normalny"/>
    <w:rsid w:val="00712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712025"/>
  </w:style>
  <w:style w:type="character" w:customStyle="1" w:styleId="Nagwek2Znak">
    <w:name w:val="Nagłówek 2 Znak"/>
    <w:basedOn w:val="Domylnaczcionkaakapitu"/>
    <w:link w:val="Nagwek2"/>
    <w:uiPriority w:val="9"/>
    <w:rsid w:val="00262B8C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624B7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2374B"/>
    <w:pPr>
      <w:ind w:left="720"/>
      <w:contextualSpacing/>
    </w:pPr>
  </w:style>
  <w:style w:type="character" w:customStyle="1" w:styleId="text-500">
    <w:name w:val="text-500"/>
    <w:basedOn w:val="Domylnaczcionkaakapitu"/>
    <w:rsid w:val="009402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60F05"/>
    <w:pPr>
      <w:spacing w:after="160" w:line="259" w:lineRule="auto"/>
    </w:pPr>
    <w:rPr>
      <w:sz w:val="22"/>
      <w:szCs w:val="22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2B8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5BA"/>
  </w:style>
  <w:style w:type="paragraph" w:styleId="Stopka">
    <w:name w:val="footer"/>
    <w:basedOn w:val="Normalny"/>
    <w:link w:val="Stopka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5BA"/>
  </w:style>
  <w:style w:type="table" w:styleId="Tabela-Siatka">
    <w:name w:val="Table Grid"/>
    <w:basedOn w:val="Standardowy"/>
    <w:rsid w:val="00F86B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48E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39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39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390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33E91"/>
    <w:rPr>
      <w:color w:val="605E5C"/>
      <w:shd w:val="clear" w:color="auto" w:fill="E1DFDD"/>
    </w:rPr>
  </w:style>
  <w:style w:type="character" w:customStyle="1" w:styleId="normaltextrun">
    <w:name w:val="normaltextrun"/>
    <w:rsid w:val="004B6514"/>
  </w:style>
  <w:style w:type="paragraph" w:customStyle="1" w:styleId="paragraph">
    <w:name w:val="paragraph"/>
    <w:basedOn w:val="Normalny"/>
    <w:rsid w:val="00712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712025"/>
  </w:style>
  <w:style w:type="character" w:customStyle="1" w:styleId="Nagwek2Znak">
    <w:name w:val="Nagłówek 2 Znak"/>
    <w:basedOn w:val="Domylnaczcionkaakapitu"/>
    <w:link w:val="Nagwek2"/>
    <w:uiPriority w:val="9"/>
    <w:rsid w:val="00262B8C"/>
    <w:rPr>
      <w:rFonts w:ascii="Arial" w:eastAsia="Times New Roman" w:hAnsi="Arial" w:cs="Arial"/>
      <w:b/>
      <w:bCs/>
      <w:i/>
      <w:iCs/>
      <w:sz w:val="28"/>
      <w:szCs w:val="28"/>
    </w:rPr>
  </w:style>
  <w:style w:type="paragraph" w:customStyle="1" w:styleId="Default">
    <w:name w:val="Default"/>
    <w:rsid w:val="00624B7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12374B"/>
    <w:pPr>
      <w:ind w:left="720"/>
      <w:contextualSpacing/>
    </w:pPr>
  </w:style>
  <w:style w:type="character" w:customStyle="1" w:styleId="text-500">
    <w:name w:val="text-500"/>
    <w:basedOn w:val="Domylnaczcionkaakapitu"/>
    <w:rsid w:val="009402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0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8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1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6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26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91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8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0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9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35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67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6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9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4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81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61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0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4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12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1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6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8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86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3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51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5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40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6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5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60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1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1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4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22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2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52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6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1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2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0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86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34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02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7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50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27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74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7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8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9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6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6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34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2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5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76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9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4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79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5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3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1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1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5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0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1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0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1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0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175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9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3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7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8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83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44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2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8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1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2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9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64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0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7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6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67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28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36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5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27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54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7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8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78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59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16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34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65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4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7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59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3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3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0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4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48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03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5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17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1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8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28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1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2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81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6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1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50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41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4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46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7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22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36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46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1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8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4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9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87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3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2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64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8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8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3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09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36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59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91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984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11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3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25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74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5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31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77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6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46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06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2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4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20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64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86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44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70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1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5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9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6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19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73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3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2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20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45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5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95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52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49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64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7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6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0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8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1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91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7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26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87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94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1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8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2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3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2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816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4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00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10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6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5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0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446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5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6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95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1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90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33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0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38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07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5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3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4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2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8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8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82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8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6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25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5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03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84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84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1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6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94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23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3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0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88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16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97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4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9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76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047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3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02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7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0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7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99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5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9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20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3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4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5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904143">
          <w:marLeft w:val="-225"/>
          <w:marRight w:val="-30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714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795924">
                      <w:marLeft w:val="0"/>
                      <w:marRight w:val="0"/>
                      <w:marTop w:val="300"/>
                      <w:marBottom w:val="0"/>
                      <w:divBdr>
                        <w:top w:val="single" w:sz="12" w:space="8" w:color="CCCCCC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11046">
                  <w:marLeft w:val="0"/>
                  <w:marRight w:val="0"/>
                  <w:marTop w:val="15"/>
                  <w:marBottom w:val="0"/>
                  <w:divBdr>
                    <w:top w:val="single" w:sz="6" w:space="5" w:color="DEE2E6"/>
                    <w:left w:val="single" w:sz="6" w:space="31" w:color="DEE2E6"/>
                    <w:bottom w:val="single" w:sz="6" w:space="0" w:color="DEE2E6"/>
                    <w:right w:val="single" w:sz="6" w:space="0" w:color="DEE2E6"/>
                  </w:divBdr>
                  <w:divsChild>
                    <w:div w:id="1522472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42047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single" w:sz="6" w:space="0" w:color="56BCB7"/>
                            <w:left w:val="single" w:sz="6" w:space="0" w:color="56BCB7"/>
                            <w:bottom w:val="single" w:sz="6" w:space="0" w:color="56BCB7"/>
                            <w:right w:val="single" w:sz="6" w:space="4" w:color="56BCB7"/>
                          </w:divBdr>
                        </w:div>
                        <w:div w:id="193547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708184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96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428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90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85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182A54"/>
                            <w:right w:val="none" w:sz="0" w:space="0" w:color="auto"/>
                          </w:divBdr>
                        </w:div>
                        <w:div w:id="20879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12" w:space="5" w:color="182A54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187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60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6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3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08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8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3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8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1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61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7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9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54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5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4815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6333">
              <w:marLeft w:val="0"/>
              <w:marRight w:val="0"/>
              <w:marTop w:val="7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6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6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4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8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361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93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21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6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1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38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58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51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0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18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5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4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4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43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34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66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17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75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05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8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89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21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334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657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2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0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07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6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9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7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5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4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5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73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0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11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52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7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0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99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58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1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81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17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5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33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073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1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95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8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78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711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0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55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32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35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99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92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3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19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51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2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55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2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5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1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2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45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8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4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5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9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74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64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16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03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6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37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15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08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8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75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87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9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2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60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2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1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699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079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94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94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3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57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1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0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93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84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2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9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7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0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04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1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1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85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8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4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74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4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8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49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04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49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03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4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8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5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1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17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43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61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95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77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2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5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4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7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14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73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4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35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9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1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3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9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2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29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5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0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74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86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1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0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87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74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80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0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19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7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67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18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82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5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5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2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9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7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3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0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21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97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8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509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2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1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26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34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6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9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5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7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8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12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0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6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6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36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25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307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8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06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6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4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43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7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23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8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1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05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111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7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53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8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9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6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69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235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0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6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08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53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72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7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5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6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6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3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8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3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4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88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2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6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5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8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56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31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313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5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85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2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415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51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9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8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97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215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4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59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1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1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97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58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326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8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2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9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55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80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8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48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9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44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26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7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15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93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44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8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8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9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83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98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1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7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2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4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0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1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37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6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1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0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40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9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25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3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87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6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19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3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0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14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90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56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1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9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40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0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8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7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84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6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7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5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2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1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3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09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00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4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111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3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65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4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24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3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85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048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6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5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7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52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3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2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2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6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66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5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2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86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9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3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51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0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9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95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4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0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42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6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3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9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2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5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4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94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57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7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5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544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8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5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3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11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33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77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49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1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2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4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8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1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7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7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6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71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2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7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83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66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5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06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6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76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1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707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571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4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74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64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165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1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8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1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8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4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1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9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1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5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6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14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5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3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27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2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eteo.imgw.pl/dyn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yperlink" Target="https://meteo.imgw.pl/dyn/" TargetMode="Externa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hydro.imgw.pl/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\Downloads\nowe_szablony_papier&#243;w_firmowych\IMGW_PAPIER_FIRMOWY_OGOLNY_SZABLON_2020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C19CE5-CBEC-47A4-8830-3494CAAF4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IMGW_PAPIER_FIRMOWY_OGOLNY_SZABLON_2020</Template>
  <TotalTime>1</TotalTime>
  <Pages>8</Pages>
  <Words>1136</Words>
  <Characters>6822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IMGW-PIB</vt:lpstr>
    </vt:vector>
  </TitlesOfParts>
  <Company>IMGW</Company>
  <LinksUpToDate>false</LinksUpToDate>
  <CharactersWithSpaces>7943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IMGW-PIB</dc:title>
  <dc:subject>Raport dla MKiŚ z dziłaniami i prognozą</dc:subject>
  <dc:creator>IMGW-PIB</dc:creator>
  <cp:keywords>Raport;ścisłe kierownictwo;MKiŚ</cp:keywords>
  <cp:lastModifiedBy>User</cp:lastModifiedBy>
  <cp:revision>2</cp:revision>
  <cp:lastPrinted>2024-02-07T10:02:00Z</cp:lastPrinted>
  <dcterms:created xsi:type="dcterms:W3CDTF">2024-09-17T09:36:00Z</dcterms:created>
  <dcterms:modified xsi:type="dcterms:W3CDTF">2024-09-17T09:36:00Z</dcterms:modified>
</cp:coreProperties>
</file>